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765F" w14:textId="77777777" w:rsidR="00BC5C66" w:rsidRPr="00605363" w:rsidRDefault="00BC5C66" w:rsidP="00BC5C66">
      <w:pPr>
        <w:pStyle w:val="ListParagraph"/>
        <w:spacing w:line="256" w:lineRule="auto"/>
        <w:ind w:left="360"/>
        <w:jc w:val="center"/>
        <w:rPr>
          <w:rFonts w:ascii="Arial" w:hAnsi="Arial" w:cs="Arial"/>
          <w:b/>
          <w:i/>
          <w:color w:val="FF0000"/>
          <w:sz w:val="24"/>
          <w:szCs w:val="24"/>
          <w:u w:val="single"/>
        </w:rPr>
      </w:pPr>
      <w:r w:rsidRPr="00605363">
        <w:rPr>
          <w:rFonts w:ascii="Arial" w:hAnsi="Arial" w:cs="Arial"/>
          <w:b/>
          <w:i/>
          <w:color w:val="FF0000"/>
          <w:sz w:val="24"/>
          <w:szCs w:val="24"/>
        </w:rPr>
        <w:t>Please delete th</w:t>
      </w:r>
      <w:r>
        <w:rPr>
          <w:rFonts w:ascii="Arial" w:hAnsi="Arial" w:cs="Arial"/>
          <w:b/>
          <w:i/>
          <w:color w:val="FF0000"/>
          <w:sz w:val="24"/>
          <w:szCs w:val="24"/>
        </w:rPr>
        <w:t xml:space="preserve">is </w:t>
      </w:r>
      <w:r w:rsidRPr="00605363">
        <w:rPr>
          <w:rFonts w:ascii="Arial" w:hAnsi="Arial" w:cs="Arial"/>
          <w:b/>
          <w:i/>
          <w:color w:val="FF0000"/>
          <w:sz w:val="24"/>
          <w:szCs w:val="24"/>
        </w:rPr>
        <w:t>guid</w:t>
      </w:r>
      <w:r>
        <w:rPr>
          <w:rFonts w:ascii="Arial" w:hAnsi="Arial" w:cs="Arial"/>
          <w:b/>
          <w:i/>
          <w:color w:val="FF0000"/>
          <w:sz w:val="24"/>
          <w:szCs w:val="24"/>
        </w:rPr>
        <w:t>ance</w:t>
      </w:r>
      <w:r w:rsidRPr="00605363">
        <w:rPr>
          <w:rFonts w:ascii="Arial" w:hAnsi="Arial" w:cs="Arial"/>
          <w:b/>
          <w:i/>
          <w:color w:val="FF0000"/>
          <w:sz w:val="24"/>
          <w:szCs w:val="24"/>
        </w:rPr>
        <w:t xml:space="preserve"> before providing the offer of employment.</w:t>
      </w:r>
    </w:p>
    <w:p w14:paraId="523AB536" w14:textId="77777777" w:rsidR="00BC5C66" w:rsidRPr="002B2E9D" w:rsidRDefault="00BC5C66" w:rsidP="00BC5C66">
      <w:pPr>
        <w:spacing w:after="160" w:line="252" w:lineRule="auto"/>
        <w:jc w:val="both"/>
        <w:rPr>
          <w:rFonts w:ascii="Arial" w:hAnsi="Arial" w:cs="Arial"/>
        </w:rPr>
      </w:pPr>
      <w:r w:rsidRPr="002B2E9D">
        <w:rPr>
          <w:rFonts w:ascii="Arial" w:hAnsi="Arial" w:cs="Arial"/>
        </w:rPr>
        <w:t xml:space="preserve">This letter is </w:t>
      </w:r>
      <w:r w:rsidRPr="002B2E9D">
        <w:rPr>
          <w:rFonts w:ascii="Arial" w:hAnsi="Arial" w:cs="Arial"/>
          <w:b/>
          <w:bCs/>
        </w:rPr>
        <w:t xml:space="preserve">not </w:t>
      </w:r>
      <w:r>
        <w:rPr>
          <w:rFonts w:ascii="Arial" w:hAnsi="Arial" w:cs="Arial"/>
          <w:b/>
          <w:bCs/>
        </w:rPr>
        <w:t xml:space="preserve">to be used to offer employment to </w:t>
      </w:r>
      <w:r w:rsidRPr="002B2E9D">
        <w:rPr>
          <w:rFonts w:ascii="Arial" w:hAnsi="Arial" w:cs="Arial"/>
          <w:b/>
          <w:bCs/>
        </w:rPr>
        <w:t xml:space="preserve">these groups: </w:t>
      </w:r>
    </w:p>
    <w:p w14:paraId="3146BFF2" w14:textId="77777777" w:rsidR="00BC5C66" w:rsidRPr="002B2E9D" w:rsidRDefault="00BC5C66" w:rsidP="00BC5C66">
      <w:pPr>
        <w:pStyle w:val="ListParagraph"/>
        <w:numPr>
          <w:ilvl w:val="0"/>
          <w:numId w:val="19"/>
        </w:numPr>
        <w:spacing w:after="120" w:line="240" w:lineRule="auto"/>
        <w:ind w:left="714" w:hanging="357"/>
        <w:contextualSpacing w:val="0"/>
        <w:jc w:val="both"/>
        <w:rPr>
          <w:rFonts w:ascii="Arial" w:hAnsi="Arial" w:cs="Arial"/>
        </w:rPr>
      </w:pPr>
      <w:r>
        <w:rPr>
          <w:rFonts w:ascii="Arial" w:hAnsi="Arial" w:cs="Arial"/>
        </w:rPr>
        <w:t>Coordinator Assistants</w:t>
      </w:r>
    </w:p>
    <w:p w14:paraId="023E6CE7" w14:textId="77777777" w:rsidR="00BC5C66" w:rsidRPr="002B2E9D" w:rsidRDefault="00BC5C66" w:rsidP="00BC5C66">
      <w:pPr>
        <w:pStyle w:val="ListParagraph"/>
        <w:numPr>
          <w:ilvl w:val="0"/>
          <w:numId w:val="19"/>
        </w:numPr>
        <w:spacing w:after="120" w:line="240" w:lineRule="auto"/>
        <w:ind w:left="714" w:hanging="357"/>
        <w:contextualSpacing w:val="0"/>
        <w:jc w:val="both"/>
        <w:rPr>
          <w:rFonts w:ascii="Arial" w:hAnsi="Arial" w:cs="Arial"/>
        </w:rPr>
      </w:pPr>
      <w:r>
        <w:rPr>
          <w:rFonts w:ascii="Arial" w:hAnsi="Arial" w:cs="Arial"/>
        </w:rPr>
        <w:t xml:space="preserve">Non-teaching Coordinators </w:t>
      </w:r>
    </w:p>
    <w:p w14:paraId="2FE4800F" w14:textId="77777777" w:rsidR="00BC5C66" w:rsidRPr="002B2E9D" w:rsidRDefault="00BC5C66" w:rsidP="00BC5C66">
      <w:pPr>
        <w:pBdr>
          <w:bottom w:val="single" w:sz="12" w:space="1" w:color="auto"/>
        </w:pBdr>
        <w:spacing w:after="160" w:line="252" w:lineRule="auto"/>
        <w:jc w:val="both"/>
        <w:rPr>
          <w:rFonts w:ascii="Arial" w:eastAsia="PMingLiU" w:hAnsi="Arial" w:cs="Arial"/>
          <w:lang w:val="en-US" w:eastAsia="zh-TW"/>
        </w:rPr>
      </w:pPr>
      <w:r>
        <w:rPr>
          <w:rFonts w:ascii="Arial" w:hAnsi="Arial" w:cs="Arial"/>
        </w:rPr>
        <w:t xml:space="preserve">The </w:t>
      </w:r>
      <w:hyperlink r:id="rId11" w:history="1">
        <w:r w:rsidRPr="00CB5621">
          <w:rPr>
            <w:rStyle w:val="Hyperlink"/>
            <w:rFonts w:ascii="Arial" w:hAnsi="Arial" w:cs="Arial"/>
          </w:rPr>
          <w:t>recruitment</w:t>
        </w:r>
      </w:hyperlink>
      <w:r>
        <w:rPr>
          <w:rFonts w:ascii="Arial" w:hAnsi="Arial" w:cs="Arial"/>
        </w:rPr>
        <w:t xml:space="preserve"> section in the Resource Centre contains appropriate letters for offering employment to these roles</w:t>
      </w:r>
      <w:r>
        <w:rPr>
          <w:rFonts w:ascii="Arial" w:eastAsia="PMingLiU" w:hAnsi="Arial" w:cs="Arial"/>
          <w:lang w:val="en-US" w:eastAsia="zh-TW"/>
        </w:rPr>
        <w:t xml:space="preserve">. </w:t>
      </w:r>
    </w:p>
    <w:p w14:paraId="18163F30" w14:textId="77777777" w:rsidR="00F11690" w:rsidRPr="00AE5074" w:rsidRDefault="00F11690" w:rsidP="00F11690">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2882C3A5" w14:textId="77777777" w:rsidR="00F11690" w:rsidRPr="00AE5074" w:rsidRDefault="00F11690" w:rsidP="00F11690">
      <w:pPr>
        <w:spacing w:after="0" w:line="240" w:lineRule="auto"/>
        <w:jc w:val="both"/>
        <w:rPr>
          <w:rFonts w:ascii="Arial" w:eastAsia="Times New Roman" w:hAnsi="Arial" w:cs="Arial"/>
          <w:sz w:val="20"/>
          <w:szCs w:val="20"/>
          <w:lang w:val="en-GB"/>
        </w:rPr>
      </w:pPr>
    </w:p>
    <w:p w14:paraId="3B98550D" w14:textId="77777777" w:rsidR="00F11690" w:rsidRDefault="00F11690" w:rsidP="00F11690">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16CDAF72" w14:textId="77777777" w:rsidR="009F534E" w:rsidRPr="00AE5074" w:rsidRDefault="009F534E" w:rsidP="00F11690">
      <w:pPr>
        <w:spacing w:after="0" w:line="240" w:lineRule="auto"/>
        <w:jc w:val="both"/>
        <w:rPr>
          <w:rFonts w:ascii="Arial" w:eastAsia="Times New Roman" w:hAnsi="Arial" w:cs="Arial"/>
          <w:sz w:val="20"/>
          <w:szCs w:val="20"/>
          <w:lang w:val="en-GB"/>
        </w:rPr>
      </w:pPr>
    </w:p>
    <w:p w14:paraId="71C2430C" w14:textId="77777777" w:rsidR="0086288A" w:rsidRPr="00254B55" w:rsidRDefault="0086288A" w:rsidP="0086288A">
      <w:pPr>
        <w:spacing w:after="0" w:line="240" w:lineRule="auto"/>
        <w:jc w:val="both"/>
        <w:rPr>
          <w:rFonts w:ascii="Arial" w:hAnsi="Arial" w:cs="Arial"/>
        </w:rPr>
      </w:pPr>
      <w:r w:rsidRPr="00254B55">
        <w:rPr>
          <w:rFonts w:ascii="Arial" w:hAnsi="Arial" w:cs="Arial"/>
        </w:rPr>
        <w:t xml:space="preserve">It is generally </w:t>
      </w:r>
      <w:r w:rsidRPr="001E64A5">
        <w:rPr>
          <w:rFonts w:ascii="Arial" w:hAnsi="Arial" w:cs="Arial"/>
        </w:rPr>
        <w:t>not appropriate</w:t>
      </w:r>
      <w:r w:rsidRPr="00254B55">
        <w:rPr>
          <w:rFonts w:ascii="Arial" w:hAnsi="Arial" w:cs="Arial"/>
        </w:rPr>
        <w:t xml:space="preserve"> to combine roles i.e., where a Teacher Aide also works as an Office Administrator. In these situations, they require a separate letter of offer, job description/written requirements and payroll administration for role they will be carrying out. </w:t>
      </w:r>
    </w:p>
    <w:p w14:paraId="356B822C" w14:textId="77777777" w:rsidR="000003AA" w:rsidRDefault="000003AA" w:rsidP="000003AA">
      <w:pPr>
        <w:spacing w:line="254"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7E238A6C" wp14:editId="34823BC9">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D39D46" id="Rectangle 2" o:spid="_x0000_s1026" style="position:absolute;margin-left:-6.6pt;margin-top:20.6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786DA66D" w14:textId="51D78F97" w:rsidR="000003AA" w:rsidRPr="00CC70F6" w:rsidRDefault="000003AA" w:rsidP="000003AA">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w:t>
      </w:r>
      <w:r w:rsidR="004D058D" w:rsidRPr="00CC70F6">
        <w:rPr>
          <w:rFonts w:ascii="Arial" w:hAnsi="Arial" w:cs="Arial"/>
        </w:rPr>
        <w:t>i.e.,</w:t>
      </w:r>
      <w:r w:rsidRPr="00CC70F6">
        <w:rPr>
          <w:rFonts w:ascii="Arial" w:hAnsi="Arial" w:cs="Arial"/>
        </w:rPr>
        <w:t xml:space="preserv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Board to offer ongoing </w:t>
      </w:r>
      <w:r>
        <w:rPr>
          <w:rFonts w:ascii="Arial" w:hAnsi="Arial" w:cs="Arial"/>
        </w:rPr>
        <w:t>work.</w:t>
      </w:r>
    </w:p>
    <w:p w14:paraId="219698A3" w14:textId="77777777" w:rsidR="000003AA" w:rsidRDefault="000003AA" w:rsidP="000003AA">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51C9B74D" w14:textId="6287CABB" w:rsidR="0046765E" w:rsidRDefault="0046765E" w:rsidP="0046765E">
      <w:pPr>
        <w:spacing w:after="160" w:line="254" w:lineRule="auto"/>
        <w:jc w:val="both"/>
        <w:rPr>
          <w:rFonts w:ascii="Arial" w:hAnsi="Arial" w:cs="Arial"/>
          <w:color w:val="FF0000"/>
        </w:rPr>
      </w:pPr>
      <w:r>
        <w:rPr>
          <w:rFonts w:ascii="Arial" w:hAnsi="Arial" w:cs="Arial"/>
        </w:rPr>
        <w:t xml:space="preserve">A fixed term or permanent employment arrangement may be more appropriate – contact the Advisory and Support Centre at </w:t>
      </w:r>
      <w:r w:rsidR="00A53BB3">
        <w:rPr>
          <w:rFonts w:ascii="Arial" w:hAnsi="Arial" w:cs="Arial"/>
        </w:rPr>
        <w:t>GovHub</w:t>
      </w:r>
      <w:r>
        <w:rPr>
          <w:rFonts w:ascii="Arial" w:hAnsi="Arial" w:cs="Arial"/>
        </w:rPr>
        <w:t xml:space="preserve"> for further advice before offering employment at </w:t>
      </w:r>
      <w:hyperlink r:id="rId12" w:history="1">
        <w:r>
          <w:rPr>
            <w:rStyle w:val="Hyperlink"/>
            <w:rFonts w:ascii="Arial" w:hAnsi="Arial" w:cs="Arial"/>
          </w:rPr>
          <w:t>eradvice@tewhakaroputanga.org.nz</w:t>
        </w:r>
      </w:hyperlink>
      <w:r>
        <w:rPr>
          <w:rFonts w:ascii="Arial" w:hAnsi="Arial" w:cs="Arial"/>
          <w:color w:val="FF0000"/>
        </w:rPr>
        <w:t xml:space="preserve"> </w:t>
      </w:r>
      <w:r>
        <w:rPr>
          <w:rFonts w:ascii="Arial" w:hAnsi="Arial" w:cs="Arial"/>
        </w:rPr>
        <w:t>or by calling 0800 782 435, option 2.</w:t>
      </w:r>
    </w:p>
    <w:p w14:paraId="74069FDC" w14:textId="77777777" w:rsidR="000003AA" w:rsidRDefault="000003AA" w:rsidP="000003AA">
      <w:pPr>
        <w:spacing w:after="160" w:line="256" w:lineRule="auto"/>
        <w:jc w:val="center"/>
        <w:rPr>
          <w:rFonts w:ascii="Arial" w:hAnsi="Arial" w:cs="Arial"/>
          <w:color w:val="FF0000"/>
        </w:rPr>
      </w:pPr>
    </w:p>
    <w:p w14:paraId="00711FED" w14:textId="77777777" w:rsidR="00A62F47" w:rsidRPr="00E77635" w:rsidRDefault="00A62F47" w:rsidP="00A62F47">
      <w:pPr>
        <w:spacing w:line="252" w:lineRule="auto"/>
        <w:jc w:val="both"/>
        <w:rPr>
          <w:rFonts w:ascii="Arial" w:hAnsi="Arial" w:cs="Arial"/>
          <w:b/>
        </w:rPr>
      </w:pPr>
      <w:bookmarkStart w:id="0" w:name="_Hlk97891960"/>
      <w:r w:rsidRPr="00E77635">
        <w:rPr>
          <w:noProof/>
        </w:rPr>
        <mc:AlternateContent>
          <mc:Choice Requires="wps">
            <w:drawing>
              <wp:anchor distT="0" distB="0" distL="114300" distR="114300" simplePos="0" relativeHeight="251658241" behindDoc="0" locked="0" layoutInCell="1" allowOverlap="1" wp14:anchorId="237257A3" wp14:editId="7498C7D3">
                <wp:simplePos x="0" y="0"/>
                <wp:positionH relativeFrom="column">
                  <wp:posOffset>-38100</wp:posOffset>
                </wp:positionH>
                <wp:positionV relativeFrom="paragraph">
                  <wp:posOffset>182880</wp:posOffset>
                </wp:positionV>
                <wp:extent cx="6038850" cy="647700"/>
                <wp:effectExtent l="0" t="0" r="19050" b="19050"/>
                <wp:wrapNone/>
                <wp:docPr id="39068026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B6A555"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E77635">
        <w:rPr>
          <w:rFonts w:ascii="Arial" w:hAnsi="Arial" w:cs="Arial"/>
          <w:b/>
          <w:iCs/>
        </w:rPr>
        <w:t>Safety Checking</w:t>
      </w:r>
    </w:p>
    <w:p w14:paraId="0EE28032" w14:textId="77777777" w:rsidR="00A62F47" w:rsidRPr="00E77635" w:rsidRDefault="00A62F47" w:rsidP="00A62F47">
      <w:pPr>
        <w:shd w:val="clear" w:color="auto" w:fill="FFFFFF"/>
        <w:spacing w:line="288" w:lineRule="atLeast"/>
        <w:ind w:left="709"/>
        <w:jc w:val="center"/>
        <w:textAlignment w:val="baseline"/>
        <w:rPr>
          <w:rFonts w:ascii="Arial" w:hAnsi="Arial" w:cs="Arial"/>
          <w:b/>
          <w:color w:val="FF0000"/>
          <w:sz w:val="28"/>
          <w:szCs w:val="28"/>
          <w:highlight w:val="yellow"/>
        </w:rPr>
      </w:pPr>
      <w:r w:rsidRPr="00E77635">
        <w:rPr>
          <w:rFonts w:ascii="Arial" w:hAnsi="Arial" w:cs="Arial"/>
          <w:b/>
          <w:color w:val="FF0000"/>
          <w:sz w:val="28"/>
          <w:szCs w:val="28"/>
          <w:highlight w:val="yellow"/>
        </w:rPr>
        <w:t xml:space="preserve">You </w:t>
      </w:r>
      <w:r w:rsidRPr="00E77635">
        <w:rPr>
          <w:rFonts w:ascii="Arial" w:hAnsi="Arial" w:cs="Arial"/>
          <w:b/>
          <w:color w:val="FF0000"/>
          <w:sz w:val="28"/>
          <w:szCs w:val="28"/>
          <w:highlight w:val="yellow"/>
          <w:u w:val="single"/>
        </w:rPr>
        <w:t>cannot offer employment</w:t>
      </w:r>
      <w:r w:rsidRPr="00E77635">
        <w:rPr>
          <w:rFonts w:ascii="Arial" w:hAnsi="Arial" w:cs="Arial"/>
          <w:b/>
          <w:color w:val="FF0000"/>
          <w:sz w:val="28"/>
          <w:szCs w:val="28"/>
          <w:highlight w:val="yellow"/>
        </w:rPr>
        <w:t xml:space="preserve"> until all </w:t>
      </w:r>
      <w:hyperlink r:id="rId13" w:history="1">
        <w:r w:rsidRPr="00E77635">
          <w:rPr>
            <w:rFonts w:ascii="Arial" w:hAnsi="Arial" w:cs="Arial"/>
            <w:b/>
            <w:color w:val="2F5496"/>
            <w:sz w:val="28"/>
            <w:szCs w:val="28"/>
            <w:highlight w:val="yellow"/>
            <w:u w:val="single"/>
          </w:rPr>
          <w:t>safety checks</w:t>
        </w:r>
      </w:hyperlink>
      <w:r w:rsidRPr="00E77635">
        <w:rPr>
          <w:rFonts w:ascii="Arial" w:hAnsi="Arial" w:cs="Arial"/>
          <w:b/>
          <w:color w:val="FF0000"/>
          <w:sz w:val="28"/>
          <w:szCs w:val="28"/>
          <w:highlight w:val="yellow"/>
        </w:rPr>
        <w:t xml:space="preserve"> under the Children’s Act 2014 have been completed.</w:t>
      </w:r>
    </w:p>
    <w:p w14:paraId="225CC161" w14:textId="77777777" w:rsidR="00A62F47" w:rsidRPr="00E77635" w:rsidRDefault="00A62F47" w:rsidP="00A62F47">
      <w:pPr>
        <w:shd w:val="clear" w:color="auto" w:fill="FFFFFF"/>
        <w:spacing w:line="288" w:lineRule="atLeast"/>
        <w:ind w:left="720"/>
        <w:jc w:val="both"/>
        <w:textAlignment w:val="baseline"/>
        <w:rPr>
          <w:rFonts w:ascii="Arial" w:hAnsi="Arial" w:cs="Arial"/>
          <w:color w:val="000000"/>
          <w:lang w:val="en-US"/>
        </w:rPr>
      </w:pPr>
    </w:p>
    <w:p w14:paraId="5B736297" w14:textId="77777777" w:rsidR="00A62F47" w:rsidRPr="00E77635" w:rsidRDefault="00A62F47" w:rsidP="00A62F47">
      <w:pPr>
        <w:shd w:val="clear" w:color="auto" w:fill="FFFFFF"/>
        <w:spacing w:line="288" w:lineRule="atLeast"/>
        <w:ind w:left="1364"/>
        <w:jc w:val="both"/>
        <w:textAlignment w:val="baseline"/>
        <w:rPr>
          <w:rFonts w:ascii="Arial" w:hAnsi="Arial" w:cs="Arial"/>
          <w:b/>
          <w:bCs/>
          <w:lang w:val="en-US"/>
        </w:rPr>
      </w:pPr>
      <w:r w:rsidRPr="00E77635">
        <w:rPr>
          <w:rFonts w:ascii="Arial" w:hAnsi="Arial" w:cs="Arial"/>
          <w:b/>
          <w:bCs/>
          <w:lang w:val="en-US"/>
        </w:rPr>
        <w:t>Before this letter of offer is used to offer employment to the appointee, the following must be completed:</w:t>
      </w:r>
    </w:p>
    <w:p w14:paraId="749A33D3" w14:textId="77777777" w:rsidR="00A62F47" w:rsidRPr="00E77635" w:rsidRDefault="00A62F47" w:rsidP="00A62F47">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E77635">
        <w:rPr>
          <w:rFonts w:ascii="Arial" w:hAnsi="Arial" w:cs="Arial"/>
          <w:lang w:val="en-US"/>
        </w:rPr>
        <w:t xml:space="preserve">Identity confirmation </w:t>
      </w:r>
      <w:hyperlink r:id="rId14" w:history="1">
        <w:r w:rsidRPr="00E77635">
          <w:rPr>
            <w:rFonts w:ascii="Arial" w:hAnsi="Arial" w:cs="Arial"/>
            <w:color w:val="0000FF"/>
            <w:u w:val="single"/>
            <w:lang w:val="en-US"/>
          </w:rPr>
          <w:t>s5 Children’s (Requirements for Safety Checks of Children’s Workers) Regulations 2015</w:t>
        </w:r>
      </w:hyperlink>
    </w:p>
    <w:p w14:paraId="5AC31CA3" w14:textId="77777777" w:rsidR="00A62F47" w:rsidRPr="00E77635" w:rsidRDefault="00A62F47" w:rsidP="00A62F47">
      <w:pPr>
        <w:numPr>
          <w:ilvl w:val="0"/>
          <w:numId w:val="10"/>
        </w:numPr>
        <w:shd w:val="clear" w:color="auto" w:fill="FFFFFF"/>
        <w:spacing w:after="0" w:line="288" w:lineRule="atLeast"/>
        <w:ind w:left="1620" w:hanging="180"/>
        <w:jc w:val="both"/>
        <w:textAlignment w:val="baseline"/>
        <w:rPr>
          <w:rFonts w:ascii="Arial" w:hAnsi="Arial" w:cs="Arial"/>
          <w:lang w:val="en-US"/>
        </w:rPr>
      </w:pPr>
      <w:r w:rsidRPr="00E77635">
        <w:rPr>
          <w:rFonts w:ascii="Arial" w:hAnsi="Arial" w:cs="Arial"/>
          <w:lang w:val="en-US"/>
        </w:rPr>
        <w:t xml:space="preserve">Other information </w:t>
      </w:r>
      <w:hyperlink r:id="rId15" w:history="1">
        <w:r w:rsidRPr="00E77635">
          <w:rPr>
            <w:rFonts w:ascii="Arial" w:hAnsi="Arial" w:cs="Arial"/>
            <w:color w:val="0000FF"/>
            <w:u w:val="single"/>
            <w:lang w:val="en-US"/>
          </w:rPr>
          <w:t>s7 Children’s (Requirements for Safety Checks of Children’s Workers) Regulations 2015</w:t>
        </w:r>
      </w:hyperlink>
      <w:r w:rsidRPr="00E77635">
        <w:rPr>
          <w:rFonts w:ascii="Arial" w:hAnsi="Arial" w:cs="Arial"/>
          <w:lang w:val="en-US"/>
        </w:rPr>
        <w:t>: Interview, reference checks, etc.</w:t>
      </w:r>
    </w:p>
    <w:p w14:paraId="0A2E8424" w14:textId="77777777" w:rsidR="00A62F47" w:rsidRPr="00E77635" w:rsidRDefault="00A62F47" w:rsidP="00A62F47">
      <w:pPr>
        <w:numPr>
          <w:ilvl w:val="0"/>
          <w:numId w:val="10"/>
        </w:numPr>
        <w:spacing w:after="0" w:line="240" w:lineRule="auto"/>
        <w:ind w:left="1620" w:hanging="180"/>
        <w:jc w:val="both"/>
        <w:rPr>
          <w:rFonts w:eastAsia="PMingLiU"/>
          <w:lang w:val="en-US" w:eastAsia="zh-TW"/>
        </w:rPr>
      </w:pPr>
      <w:r w:rsidRPr="00E77635">
        <w:rPr>
          <w:rFonts w:ascii="Arial" w:eastAsia="PMingLiU" w:hAnsi="Arial" w:cs="Arial"/>
          <w:lang w:val="en-US" w:eastAsia="zh-TW"/>
        </w:rPr>
        <w:t xml:space="preserve">Police vetting/Information about previous criminal convictions (if any) </w:t>
      </w:r>
      <w:hyperlink r:id="rId16" w:history="1">
        <w:r w:rsidRPr="00E77635">
          <w:rPr>
            <w:rFonts w:ascii="Arial" w:eastAsia="PMingLiU" w:hAnsi="Arial" w:cs="Arial"/>
            <w:color w:val="0000FF"/>
            <w:u w:val="single"/>
            <w:lang w:val="en-US" w:eastAsia="zh-TW"/>
          </w:rPr>
          <w:t>s6 Children’s (Requirements for Safety Checks of Children’s Workers) Regulations 2015</w:t>
        </w:r>
      </w:hyperlink>
    </w:p>
    <w:p w14:paraId="35901446" w14:textId="77777777" w:rsidR="00A62F47" w:rsidRPr="00E77635" w:rsidRDefault="00A62F47" w:rsidP="00A62F47">
      <w:pPr>
        <w:keepLines/>
        <w:numPr>
          <w:ilvl w:val="0"/>
          <w:numId w:val="10"/>
        </w:numPr>
        <w:spacing w:after="0" w:line="240" w:lineRule="auto"/>
        <w:ind w:left="1620" w:hanging="180"/>
        <w:contextualSpacing/>
        <w:jc w:val="both"/>
        <w:rPr>
          <w:lang w:eastAsia="zh-TW"/>
        </w:rPr>
      </w:pPr>
      <w:r w:rsidRPr="00E77635">
        <w:rPr>
          <w:rFonts w:ascii="Arial" w:eastAsia="PMingLiU" w:hAnsi="Arial" w:cs="Arial"/>
          <w:lang w:val="en-US" w:eastAsia="zh-TW"/>
        </w:rPr>
        <w:t xml:space="preserve">Risk assessment </w:t>
      </w:r>
      <w:hyperlink r:id="rId17" w:history="1">
        <w:r w:rsidRPr="00E77635">
          <w:rPr>
            <w:rFonts w:ascii="Arial" w:eastAsia="PMingLiU" w:hAnsi="Arial" w:cs="Arial"/>
            <w:color w:val="0000FF"/>
            <w:u w:val="single"/>
            <w:lang w:val="en-US" w:eastAsia="zh-TW"/>
          </w:rPr>
          <w:t>s8 Children’s (Requirements for Safety Checks of Children’s Workers) Regulations 2015</w:t>
        </w:r>
      </w:hyperlink>
    </w:p>
    <w:p w14:paraId="736687EF" w14:textId="77777777" w:rsidR="00A62F47" w:rsidRPr="00E77635" w:rsidRDefault="00A62F47" w:rsidP="00A62F47">
      <w:pPr>
        <w:shd w:val="clear" w:color="auto" w:fill="FFFFFF"/>
        <w:spacing w:before="83" w:line="288" w:lineRule="atLeast"/>
        <w:ind w:left="720"/>
        <w:jc w:val="both"/>
        <w:textAlignment w:val="baseline"/>
        <w:rPr>
          <w:rFonts w:ascii="Arial" w:hAnsi="Arial" w:cs="Arial"/>
          <w:b/>
          <w:lang w:val="en-US"/>
        </w:rPr>
      </w:pPr>
    </w:p>
    <w:p w14:paraId="3F79D91B" w14:textId="61A88361" w:rsidR="00A62F47" w:rsidRPr="00E77635" w:rsidRDefault="00A62F47" w:rsidP="00A62F47">
      <w:pPr>
        <w:shd w:val="clear" w:color="auto" w:fill="FFFFFF"/>
        <w:spacing w:before="83" w:line="288" w:lineRule="atLeast"/>
        <w:ind w:left="720"/>
        <w:jc w:val="both"/>
        <w:textAlignment w:val="baseline"/>
        <w:rPr>
          <w:rFonts w:ascii="Arial" w:hAnsi="Arial" w:cs="Arial"/>
          <w:b/>
          <w:lang w:val="en-US"/>
        </w:rPr>
      </w:pPr>
      <w:r w:rsidRPr="00E77635">
        <w:rPr>
          <w:rFonts w:ascii="Arial" w:hAnsi="Arial" w:cs="Arial"/>
          <w:b/>
          <w:lang w:val="en-US"/>
        </w:rPr>
        <w:lastRenderedPageBreak/>
        <w:t xml:space="preserve">For advice on safety checking and police vetting results please contact </w:t>
      </w:r>
      <w:r w:rsidR="00A53BB3">
        <w:rPr>
          <w:rFonts w:ascii="Arial" w:hAnsi="Arial" w:cs="Arial"/>
          <w:b/>
          <w:lang w:val="en-US"/>
        </w:rPr>
        <w:t>GovHub</w:t>
      </w:r>
      <w:r w:rsidRPr="00E77635">
        <w:rPr>
          <w:rFonts w:ascii="Arial" w:hAnsi="Arial" w:cs="Arial"/>
          <w:b/>
          <w:lang w:val="en-US"/>
        </w:rPr>
        <w:t xml:space="preserve"> on 0800 782 435 (Option 2).</w:t>
      </w:r>
    </w:p>
    <w:p w14:paraId="408AAF42" w14:textId="77777777" w:rsidR="00A62F47" w:rsidRPr="00E77635" w:rsidRDefault="00A62F47" w:rsidP="00A62F47">
      <w:pPr>
        <w:shd w:val="clear" w:color="auto" w:fill="FFFFFF"/>
        <w:spacing w:before="83" w:line="288" w:lineRule="atLeast"/>
        <w:ind w:left="720"/>
        <w:jc w:val="both"/>
        <w:textAlignment w:val="baseline"/>
        <w:rPr>
          <w:rFonts w:ascii="Arial" w:hAnsi="Arial" w:cs="Arial"/>
          <w:b/>
          <w:bCs/>
          <w:lang w:val="en-US"/>
        </w:rPr>
      </w:pPr>
      <w:r w:rsidRPr="00E77635">
        <w:rPr>
          <w:rFonts w:ascii="Arial" w:hAnsi="Arial" w:cs="Arial"/>
          <w:b/>
          <w:lang w:val="en-US"/>
        </w:rPr>
        <w:t xml:space="preserve">Note: </w:t>
      </w:r>
      <w:r w:rsidRPr="00E77635">
        <w:rPr>
          <w:rFonts w:ascii="Arial" w:hAnsi="Arial" w:cs="Arial"/>
          <w:lang w:val="en-US"/>
        </w:rPr>
        <w:t xml:space="preserve">If the appointee holds </w:t>
      </w:r>
      <w:r w:rsidRPr="00E77635">
        <w:rPr>
          <w:rFonts w:ascii="Arial" w:hAnsi="Arial" w:cs="Arial"/>
        </w:rPr>
        <w:t>a current practising certificate from the Teaching Council, police vetting by the employer is not mandatory.</w:t>
      </w:r>
      <w:r w:rsidRPr="00E77635">
        <w:rPr>
          <w:rFonts w:ascii="Arial" w:hAnsi="Arial" w:cs="Arial"/>
          <w:b/>
          <w:lang w:val="en-US"/>
        </w:rPr>
        <w:t xml:space="preserve"> </w:t>
      </w:r>
      <w:r w:rsidRPr="00E77635">
        <w:rPr>
          <w:rFonts w:ascii="Arial" w:hAnsi="Arial" w:cs="Arial"/>
          <w:b/>
          <w:bCs/>
          <w:lang w:val="en-US"/>
        </w:rPr>
        <w:t>All other aspects of safety checking must still be applied.</w:t>
      </w:r>
    </w:p>
    <w:bookmarkEnd w:id="0"/>
    <w:p w14:paraId="492212F4" w14:textId="77777777" w:rsidR="00A53BB3" w:rsidRPr="00605363" w:rsidRDefault="00A53BB3" w:rsidP="00A53BB3">
      <w:pPr>
        <w:spacing w:after="160" w:line="252" w:lineRule="auto"/>
        <w:jc w:val="both"/>
        <w:rPr>
          <w:rFonts w:ascii="Arial" w:hAnsi="Arial" w:cs="Arial"/>
          <w:b/>
          <w:bCs/>
        </w:rPr>
      </w:pPr>
      <w:r w:rsidRPr="00605363">
        <w:rPr>
          <w:rFonts w:ascii="Arial" w:hAnsi="Arial" w:cs="Arial"/>
          <w:b/>
          <w:bCs/>
        </w:rPr>
        <w:t>Determining pay rate</w:t>
      </w:r>
      <w:r>
        <w:rPr>
          <w:rFonts w:ascii="Arial" w:hAnsi="Arial" w:cs="Arial"/>
          <w:b/>
          <w:bCs/>
        </w:rPr>
        <w:t xml:space="preserve"> – Professional Supervisors </w:t>
      </w:r>
    </w:p>
    <w:p w14:paraId="3B3DE8CB" w14:textId="77777777" w:rsidR="00A53BB3" w:rsidRPr="00605363" w:rsidRDefault="00A53BB3" w:rsidP="00A53BB3">
      <w:pPr>
        <w:pStyle w:val="ListParagraph"/>
        <w:numPr>
          <w:ilvl w:val="0"/>
          <w:numId w:val="16"/>
        </w:numPr>
        <w:spacing w:after="160" w:line="252" w:lineRule="auto"/>
        <w:contextualSpacing w:val="0"/>
        <w:jc w:val="both"/>
        <w:rPr>
          <w:rFonts w:ascii="Arial" w:hAnsi="Arial" w:cs="Arial"/>
        </w:rPr>
      </w:pPr>
      <w:r w:rsidRPr="00605363">
        <w:rPr>
          <w:rFonts w:ascii="Arial" w:hAnsi="Arial" w:cs="Arial"/>
        </w:rPr>
        <w:t xml:space="preserve">The pay rates specified </w:t>
      </w:r>
      <w:r>
        <w:rPr>
          <w:rFonts w:ascii="Arial" w:hAnsi="Arial" w:cs="Arial"/>
        </w:rPr>
        <w:t>clause 3.3</w:t>
      </w:r>
      <w:r w:rsidRPr="00697C3F">
        <w:rPr>
          <w:rFonts w:ascii="Arial" w:hAnsi="Arial" w:cs="Arial"/>
        </w:rPr>
        <w:t xml:space="preserve"> of the Collective Agreement</w:t>
      </w:r>
      <w:r w:rsidRPr="00605363">
        <w:rPr>
          <w:rFonts w:ascii="Arial" w:hAnsi="Arial" w:cs="Arial"/>
        </w:rPr>
        <w:t xml:space="preserve"> are minimum rates. A school may pay higher than this rate. </w:t>
      </w:r>
    </w:p>
    <w:p w14:paraId="51187888" w14:textId="77777777" w:rsidR="00A53BB3" w:rsidRPr="00605363" w:rsidRDefault="00A53BB3" w:rsidP="00A53BB3">
      <w:pPr>
        <w:spacing w:after="160" w:line="252" w:lineRule="auto"/>
        <w:jc w:val="both"/>
        <w:rPr>
          <w:rFonts w:ascii="Arial" w:hAnsi="Arial" w:cs="Arial"/>
          <w:b/>
          <w:bCs/>
        </w:rPr>
      </w:pPr>
      <w:r w:rsidRPr="00605363">
        <w:rPr>
          <w:rFonts w:ascii="Arial" w:hAnsi="Arial" w:cs="Arial"/>
          <w:b/>
          <w:bCs/>
        </w:rPr>
        <w:t xml:space="preserve">Determining </w:t>
      </w:r>
      <w:r>
        <w:rPr>
          <w:rFonts w:ascii="Arial" w:hAnsi="Arial" w:cs="Arial"/>
          <w:b/>
          <w:bCs/>
        </w:rPr>
        <w:t>pay rate/</w:t>
      </w:r>
      <w:r w:rsidRPr="00605363">
        <w:rPr>
          <w:rFonts w:ascii="Arial" w:hAnsi="Arial" w:cs="Arial"/>
          <w:b/>
          <w:bCs/>
        </w:rPr>
        <w:t xml:space="preserve">step – Tutors </w:t>
      </w:r>
    </w:p>
    <w:p w14:paraId="32D4C981" w14:textId="77777777" w:rsidR="00A53BB3" w:rsidRPr="00605363" w:rsidRDefault="00A53BB3" w:rsidP="00A53BB3">
      <w:pPr>
        <w:pStyle w:val="ListParagraph"/>
        <w:numPr>
          <w:ilvl w:val="0"/>
          <w:numId w:val="16"/>
        </w:numPr>
        <w:spacing w:after="160" w:line="252" w:lineRule="auto"/>
        <w:contextualSpacing w:val="0"/>
        <w:jc w:val="both"/>
        <w:rPr>
          <w:rFonts w:ascii="Arial" w:hAnsi="Arial" w:cs="Arial"/>
          <w:b/>
          <w:bCs/>
        </w:rPr>
      </w:pPr>
      <w:r w:rsidRPr="00605363">
        <w:rPr>
          <w:rFonts w:ascii="Arial" w:hAnsi="Arial" w:cs="Arial"/>
        </w:rPr>
        <w:t>A tutor is placed on step 1 on appointment unless they meet</w:t>
      </w:r>
      <w:r>
        <w:rPr>
          <w:rFonts w:ascii="Arial" w:hAnsi="Arial" w:cs="Arial"/>
        </w:rPr>
        <w:t>:</w:t>
      </w:r>
    </w:p>
    <w:p w14:paraId="28433A5F" w14:textId="77777777" w:rsidR="00A53BB3" w:rsidRPr="00605363" w:rsidRDefault="00A53BB3" w:rsidP="00A53BB3">
      <w:pPr>
        <w:pStyle w:val="ListParagraph"/>
        <w:numPr>
          <w:ilvl w:val="1"/>
          <w:numId w:val="16"/>
        </w:numPr>
        <w:spacing w:after="160" w:line="252" w:lineRule="auto"/>
        <w:contextualSpacing w:val="0"/>
        <w:jc w:val="both"/>
        <w:rPr>
          <w:rFonts w:ascii="Arial" w:hAnsi="Arial" w:cs="Arial"/>
          <w:b/>
          <w:bCs/>
        </w:rPr>
      </w:pPr>
      <w:r>
        <w:rPr>
          <w:rFonts w:ascii="Arial" w:hAnsi="Arial" w:cs="Arial"/>
        </w:rPr>
        <w:t>For ACE tutors, one of the</w:t>
      </w:r>
      <w:r w:rsidRPr="00605363">
        <w:rPr>
          <w:rFonts w:ascii="Arial" w:hAnsi="Arial" w:cs="Arial"/>
        </w:rPr>
        <w:t xml:space="preserve"> criteria set out in clause 3.1.2 of the Collective Agreement. </w:t>
      </w:r>
    </w:p>
    <w:p w14:paraId="3623268E" w14:textId="77777777" w:rsidR="00A53BB3" w:rsidRPr="00C60C8A" w:rsidRDefault="00A53BB3" w:rsidP="00A53BB3">
      <w:pPr>
        <w:pStyle w:val="ListParagraph"/>
        <w:numPr>
          <w:ilvl w:val="1"/>
          <w:numId w:val="16"/>
        </w:numPr>
        <w:spacing w:after="160" w:line="252" w:lineRule="auto"/>
        <w:contextualSpacing w:val="0"/>
        <w:jc w:val="both"/>
        <w:rPr>
          <w:rFonts w:ascii="Arial" w:hAnsi="Arial" w:cs="Arial"/>
          <w:b/>
          <w:bCs/>
        </w:rPr>
      </w:pPr>
      <w:r w:rsidRPr="00605363">
        <w:rPr>
          <w:rFonts w:ascii="Arial" w:hAnsi="Arial" w:cs="Arial"/>
        </w:rPr>
        <w:t xml:space="preserve">For OOHMA tutors, clause 3.1.3 of the Collective Agreement.  </w:t>
      </w:r>
    </w:p>
    <w:p w14:paraId="7D8AD978" w14:textId="77777777" w:rsidR="00A53BB3" w:rsidRPr="00605363" w:rsidRDefault="00A53BB3" w:rsidP="00A53BB3">
      <w:pPr>
        <w:pStyle w:val="ListParagraph"/>
        <w:numPr>
          <w:ilvl w:val="0"/>
          <w:numId w:val="16"/>
        </w:numPr>
        <w:spacing w:after="160" w:line="252" w:lineRule="auto"/>
        <w:contextualSpacing w:val="0"/>
        <w:jc w:val="both"/>
        <w:rPr>
          <w:rFonts w:ascii="Arial" w:hAnsi="Arial" w:cs="Arial"/>
        </w:rPr>
      </w:pPr>
      <w:r w:rsidRPr="00605363">
        <w:rPr>
          <w:rFonts w:ascii="Arial" w:hAnsi="Arial" w:cs="Arial"/>
        </w:rPr>
        <w:t xml:space="preserve">The pay rates specified </w:t>
      </w:r>
      <w:r>
        <w:rPr>
          <w:rFonts w:ascii="Arial" w:hAnsi="Arial" w:cs="Arial"/>
        </w:rPr>
        <w:t>clause 3.2.1</w:t>
      </w:r>
      <w:r w:rsidRPr="00697C3F">
        <w:rPr>
          <w:rFonts w:ascii="Arial" w:hAnsi="Arial" w:cs="Arial"/>
        </w:rPr>
        <w:t xml:space="preserve"> of the Collective Agreement</w:t>
      </w:r>
      <w:r w:rsidRPr="00605363">
        <w:rPr>
          <w:rFonts w:ascii="Arial" w:hAnsi="Arial" w:cs="Arial"/>
        </w:rPr>
        <w:t xml:space="preserve"> are minimum rates. A school may pay higher than </w:t>
      </w:r>
      <w:r>
        <w:rPr>
          <w:rFonts w:ascii="Arial" w:hAnsi="Arial" w:cs="Arial"/>
        </w:rPr>
        <w:t>these rates</w:t>
      </w:r>
      <w:r w:rsidRPr="00605363">
        <w:rPr>
          <w:rFonts w:ascii="Arial" w:hAnsi="Arial" w:cs="Arial"/>
        </w:rPr>
        <w:t xml:space="preserve">. </w:t>
      </w:r>
    </w:p>
    <w:p w14:paraId="6F40D17A" w14:textId="77777777" w:rsidR="0041312A" w:rsidRPr="007373F2" w:rsidRDefault="0041312A" w:rsidP="0041312A">
      <w:pPr>
        <w:spacing w:after="160" w:line="252" w:lineRule="auto"/>
        <w:jc w:val="both"/>
        <w:rPr>
          <w:rFonts w:ascii="Arial" w:hAnsi="Arial" w:cs="Arial"/>
        </w:rPr>
      </w:pPr>
      <w:r w:rsidRPr="007373F2">
        <w:rPr>
          <w:rFonts w:ascii="Arial" w:hAnsi="Arial" w:cs="Arial"/>
          <w:b/>
          <w:bCs/>
        </w:rPr>
        <w:t xml:space="preserve">Union Matters </w:t>
      </w:r>
    </w:p>
    <w:p w14:paraId="24B11B60" w14:textId="77777777" w:rsidR="0041312A" w:rsidRPr="007373F2" w:rsidRDefault="0041312A" w:rsidP="0041312A">
      <w:pPr>
        <w:spacing w:after="120" w:line="252" w:lineRule="auto"/>
        <w:jc w:val="both"/>
        <w:rPr>
          <w:rFonts w:ascii="Arial" w:hAnsi="Arial" w:cs="Arial"/>
          <w:color w:val="000000"/>
        </w:rPr>
      </w:pPr>
      <w:r w:rsidRPr="007373F2">
        <w:rPr>
          <w:rFonts w:ascii="Arial" w:hAnsi="Arial" w:cs="Arial"/>
          <w:color w:val="000000"/>
        </w:rPr>
        <w:t xml:space="preserve">Employees are automatically employed under the Community Education Collective Agreement for the first 30 days of their employment. </w:t>
      </w:r>
    </w:p>
    <w:p w14:paraId="3973F4A3" w14:textId="77777777" w:rsidR="0041312A" w:rsidRPr="007373F2" w:rsidRDefault="0041312A" w:rsidP="0041312A">
      <w:pPr>
        <w:spacing w:after="120" w:line="252" w:lineRule="auto"/>
        <w:jc w:val="both"/>
        <w:rPr>
          <w:rFonts w:ascii="Arial" w:hAnsi="Arial" w:cs="Arial"/>
          <w:color w:val="000000"/>
        </w:rPr>
      </w:pPr>
      <w:r w:rsidRPr="007373F2">
        <w:rPr>
          <w:rFonts w:ascii="Arial" w:hAnsi="Arial" w:cs="Arial"/>
          <w:color w:val="000000"/>
        </w:rPr>
        <w:t xml:space="preserve">If the employee indicates they are not a union member, the school needs to provide them with the following form and accompanying notice </w:t>
      </w:r>
      <w:r w:rsidRPr="007373F2">
        <w:rPr>
          <w:rFonts w:ascii="Arial" w:hAnsi="Arial" w:cs="Arial"/>
          <w:b/>
          <w:bCs/>
          <w:color w:val="000000"/>
        </w:rPr>
        <w:t>within ten days</w:t>
      </w:r>
      <w:r w:rsidRPr="007373F2">
        <w:rPr>
          <w:rFonts w:ascii="Arial" w:hAnsi="Arial" w:cs="Arial"/>
          <w:color w:val="000000"/>
        </w:rPr>
        <w:t xml:space="preserve"> of them starting work:</w:t>
      </w:r>
    </w:p>
    <w:p w14:paraId="307CE4FC" w14:textId="77777777" w:rsidR="0041312A" w:rsidRPr="007373F2" w:rsidRDefault="0041312A" w:rsidP="0041312A">
      <w:pPr>
        <w:numPr>
          <w:ilvl w:val="0"/>
          <w:numId w:val="18"/>
        </w:numPr>
        <w:spacing w:after="120" w:line="252" w:lineRule="auto"/>
        <w:ind w:left="714" w:hanging="357"/>
        <w:jc w:val="both"/>
        <w:rPr>
          <w:rFonts w:ascii="Arial" w:hAnsi="Arial" w:cs="Arial"/>
          <w:color w:val="000000"/>
          <w:lang w:val="en-US" w:eastAsia="zh-TW"/>
        </w:rPr>
      </w:pPr>
      <w:hyperlink r:id="rId18" w:tgtFrame="_blank" w:history="1">
        <w:r w:rsidRPr="007373F2">
          <w:rPr>
            <w:rFonts w:ascii="Arial" w:hAnsi="Arial" w:cs="Arial"/>
            <w:color w:val="0000FF"/>
            <w:u w:val="single"/>
            <w:lang w:val="en-US" w:eastAsia="zh-TW"/>
          </w:rPr>
          <w:t>Form for new employees to indicate if they intend to join a union</w:t>
        </w:r>
      </w:hyperlink>
    </w:p>
    <w:p w14:paraId="4269743C" w14:textId="77777777" w:rsidR="0041312A" w:rsidRPr="007373F2" w:rsidRDefault="0041312A" w:rsidP="0041312A">
      <w:pPr>
        <w:numPr>
          <w:ilvl w:val="0"/>
          <w:numId w:val="18"/>
        </w:numPr>
        <w:spacing w:after="120" w:line="252" w:lineRule="auto"/>
        <w:ind w:left="714" w:hanging="357"/>
        <w:jc w:val="both"/>
        <w:rPr>
          <w:rFonts w:ascii="Arial" w:hAnsi="Arial" w:cs="Arial"/>
          <w:color w:val="000000"/>
        </w:rPr>
      </w:pPr>
      <w:hyperlink r:id="rId19" w:tgtFrame="_blank" w:history="1">
        <w:r w:rsidRPr="007373F2">
          <w:rPr>
            <w:rFonts w:ascii="Arial" w:hAnsi="Arial" w:cs="Arial"/>
            <w:color w:val="0000FF"/>
            <w:u w:val="single"/>
          </w:rPr>
          <w:t>Accompanying notice</w:t>
        </w:r>
      </w:hyperlink>
    </w:p>
    <w:p w14:paraId="629CEFB8" w14:textId="77777777" w:rsidR="0041312A" w:rsidRPr="007373F2" w:rsidRDefault="0041312A" w:rsidP="0041312A">
      <w:pPr>
        <w:spacing w:line="252" w:lineRule="auto"/>
        <w:jc w:val="both"/>
        <w:rPr>
          <w:rFonts w:ascii="Arial" w:hAnsi="Arial" w:cs="Arial"/>
          <w:color w:val="000000"/>
        </w:rPr>
      </w:pPr>
      <w:r w:rsidRPr="007373F2">
        <w:rPr>
          <w:rFonts w:ascii="Arial" w:hAnsi="Arial" w:cs="Arial"/>
          <w:color w:val="000000"/>
        </w:rPr>
        <w:t xml:space="preserve">Further guidance on what to do once the employee has been provided the form, and what to do if the employee ultimately decides not to join a union, is available on the Resource Centre </w:t>
      </w:r>
      <w:hyperlink r:id="rId20" w:history="1">
        <w:r w:rsidRPr="007373F2">
          <w:rPr>
            <w:rFonts w:ascii="Arial" w:hAnsi="Arial" w:cs="Arial"/>
            <w:color w:val="0000FF"/>
            <w:u w:val="single"/>
          </w:rPr>
          <w:t>here</w:t>
        </w:r>
      </w:hyperlink>
      <w:r w:rsidRPr="007373F2">
        <w:rPr>
          <w:rFonts w:ascii="Arial" w:hAnsi="Arial" w:cs="Arial"/>
          <w:color w:val="000000"/>
        </w:rPr>
        <w:t xml:space="preserve">. </w:t>
      </w:r>
    </w:p>
    <w:p w14:paraId="0F0FC367" w14:textId="598AFACF" w:rsidR="00FA1332" w:rsidRPr="002C3D42" w:rsidRDefault="00FA1332" w:rsidP="00FA1332">
      <w:pPr>
        <w:spacing w:line="252" w:lineRule="auto"/>
        <w:jc w:val="both"/>
        <w:rPr>
          <w:rFonts w:ascii="Arial" w:hAnsi="Arial" w:cs="Arial"/>
          <w:b/>
          <w:bCs/>
        </w:rPr>
      </w:pPr>
      <w:r w:rsidRPr="002C3D42">
        <w:rPr>
          <w:rFonts w:ascii="Arial" w:hAnsi="Arial" w:cs="Arial"/>
          <w:b/>
          <w:bCs/>
        </w:rPr>
        <w:t xml:space="preserve">Privacy, documentation signing and </w:t>
      </w:r>
      <w:r w:rsidR="00A53BB3">
        <w:rPr>
          <w:rFonts w:ascii="Arial" w:hAnsi="Arial" w:cs="Arial"/>
          <w:b/>
          <w:bCs/>
        </w:rPr>
        <w:t>GovHub</w:t>
      </w:r>
      <w:r w:rsidRPr="002C3D42">
        <w:rPr>
          <w:rFonts w:ascii="Arial" w:hAnsi="Arial" w:cs="Arial"/>
          <w:b/>
          <w:bCs/>
        </w:rPr>
        <w:t xml:space="preserve"> support </w:t>
      </w:r>
    </w:p>
    <w:p w14:paraId="6AC80EB9" w14:textId="77777777" w:rsidR="00FA1332" w:rsidRPr="002C3D42" w:rsidRDefault="00FA1332" w:rsidP="00FA1332">
      <w:pPr>
        <w:numPr>
          <w:ilvl w:val="0"/>
          <w:numId w:val="14"/>
        </w:numPr>
        <w:spacing w:after="0" w:line="252" w:lineRule="auto"/>
        <w:jc w:val="both"/>
        <w:rPr>
          <w:rFonts w:ascii="Arial" w:eastAsia="PMingLiU" w:hAnsi="Arial" w:cs="Arial"/>
          <w:lang w:val="en-US" w:eastAsia="zh-TW"/>
        </w:rPr>
      </w:pPr>
      <w:r w:rsidRPr="002C3D42">
        <w:rPr>
          <w:rFonts w:ascii="Arial" w:eastAsia="PMingLiU" w:hAnsi="Arial" w:cs="Arial"/>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21" w:history="1">
        <w:r w:rsidRPr="002C3D42">
          <w:rPr>
            <w:rFonts w:ascii="Arial" w:eastAsia="PMingLiU" w:hAnsi="Arial" w:cs="Arial"/>
            <w:color w:val="0000FF"/>
            <w:u w:val="single"/>
            <w:lang w:val="en-US" w:eastAsia="zh-TW"/>
          </w:rPr>
          <w:t>Privacy Act 2020</w:t>
        </w:r>
      </w:hyperlink>
      <w:r w:rsidRPr="002C3D42">
        <w:rPr>
          <w:rFonts w:ascii="Arial" w:eastAsia="PMingLiU" w:hAnsi="Arial" w:cs="Arial"/>
          <w:lang w:val="en-US" w:eastAsia="zh-TW"/>
        </w:rPr>
        <w:t xml:space="preserve">. </w:t>
      </w:r>
    </w:p>
    <w:p w14:paraId="17E9B3EA" w14:textId="77777777" w:rsidR="00FA1332" w:rsidRPr="002C3D42" w:rsidRDefault="00FA1332" w:rsidP="00FA1332">
      <w:pPr>
        <w:spacing w:after="0" w:line="252" w:lineRule="auto"/>
        <w:ind w:left="720"/>
        <w:jc w:val="both"/>
        <w:rPr>
          <w:rFonts w:ascii="Arial" w:eastAsia="PMingLiU" w:hAnsi="Arial" w:cs="Arial"/>
          <w:lang w:val="en-US" w:eastAsia="zh-TW"/>
        </w:rPr>
      </w:pPr>
    </w:p>
    <w:p w14:paraId="7BA7D047" w14:textId="6EFBD972" w:rsidR="00FA1332" w:rsidRPr="002C3D42" w:rsidRDefault="00FA1332" w:rsidP="00FA1332">
      <w:pPr>
        <w:numPr>
          <w:ilvl w:val="1"/>
          <w:numId w:val="14"/>
        </w:numPr>
        <w:spacing w:after="160" w:line="252" w:lineRule="auto"/>
        <w:ind w:left="709"/>
        <w:jc w:val="both"/>
        <w:rPr>
          <w:rFonts w:ascii="Arial" w:eastAsia="PMingLiU" w:hAnsi="Arial" w:cs="Arial"/>
          <w:lang w:val="en-US" w:eastAsia="zh-TW"/>
        </w:rPr>
      </w:pPr>
      <w:r w:rsidRPr="002C3D42">
        <w:rPr>
          <w:rFonts w:ascii="Arial" w:eastAsia="PMingLiU" w:hAnsi="Arial" w:cs="Arial"/>
          <w:lang w:val="en-US" w:eastAsia="zh-TW"/>
        </w:rPr>
        <w:t xml:space="preserve">Further advice and information on recruiting is available in our </w:t>
      </w:r>
      <w:hyperlink r:id="rId22" w:history="1">
        <w:r w:rsidRPr="002C3D42">
          <w:rPr>
            <w:rFonts w:ascii="Arial" w:eastAsia="PMingLiU" w:hAnsi="Arial" w:cs="Arial"/>
            <w:color w:val="0000FF"/>
            <w:u w:val="single"/>
            <w:lang w:val="en-US" w:eastAsia="zh-TW"/>
          </w:rPr>
          <w:t>recruitment</w:t>
        </w:r>
      </w:hyperlink>
      <w:r w:rsidRPr="002C3D42">
        <w:rPr>
          <w:rFonts w:ascii="Arial" w:eastAsia="PMingLiU" w:hAnsi="Arial" w:cs="Arial"/>
          <w:lang w:val="en-US" w:eastAsia="zh-TW"/>
        </w:rPr>
        <w:t xml:space="preserve"> section in the </w:t>
      </w:r>
      <w:r w:rsidR="00A53BB3">
        <w:rPr>
          <w:rFonts w:ascii="Arial" w:eastAsia="PMingLiU" w:hAnsi="Arial" w:cs="Arial"/>
          <w:lang w:val="en-US" w:eastAsia="zh-TW"/>
        </w:rPr>
        <w:t>GovHub</w:t>
      </w:r>
      <w:r w:rsidRPr="002C3D42">
        <w:rPr>
          <w:rFonts w:ascii="Arial" w:eastAsia="PMingLiU" w:hAnsi="Arial" w:cs="Arial"/>
          <w:lang w:val="en-US" w:eastAsia="zh-TW"/>
        </w:rPr>
        <w:t xml:space="preserve"> Resource Centre. </w:t>
      </w:r>
    </w:p>
    <w:p w14:paraId="6FEE1D70" w14:textId="77777777" w:rsidR="00FA1332" w:rsidRPr="002C3D42" w:rsidRDefault="00FA1332" w:rsidP="00FA1332">
      <w:pPr>
        <w:numPr>
          <w:ilvl w:val="1"/>
          <w:numId w:val="14"/>
        </w:numPr>
        <w:spacing w:after="0" w:line="252" w:lineRule="auto"/>
        <w:contextualSpacing/>
        <w:jc w:val="both"/>
        <w:rPr>
          <w:rFonts w:ascii="Arial" w:eastAsia="PMingLiU" w:hAnsi="Arial" w:cs="Arial"/>
          <w:lang w:val="en-US" w:eastAsia="zh-TW"/>
        </w:rPr>
      </w:pPr>
      <w:r w:rsidRPr="002C3D42">
        <w:rPr>
          <w:rFonts w:ascii="Arial" w:eastAsia="PMingLiU" w:hAnsi="Arial" w:cs="Arial"/>
          <w:lang w:val="en-US" w:eastAsia="zh-TW"/>
        </w:rPr>
        <w:t>The offer of employment can only be made and signed by a person with the delegated authority to do so e.g. Presiding Member or Principal.</w:t>
      </w:r>
    </w:p>
    <w:p w14:paraId="1CEC5663" w14:textId="77777777" w:rsidR="00FA1332" w:rsidRPr="002C3D42" w:rsidRDefault="00FA1332" w:rsidP="00FA1332">
      <w:pPr>
        <w:spacing w:after="0" w:line="240" w:lineRule="auto"/>
        <w:ind w:left="720"/>
        <w:rPr>
          <w:rFonts w:ascii="Arial" w:eastAsia="PMingLiU" w:hAnsi="Arial" w:cs="Arial"/>
          <w:lang w:val="en-US" w:eastAsia="zh-TW"/>
        </w:rPr>
      </w:pPr>
    </w:p>
    <w:p w14:paraId="31BAE1D1" w14:textId="77777777" w:rsidR="00FA1332" w:rsidRPr="002C3D42" w:rsidRDefault="00FA1332" w:rsidP="00FA1332">
      <w:pPr>
        <w:numPr>
          <w:ilvl w:val="1"/>
          <w:numId w:val="14"/>
        </w:numPr>
        <w:spacing w:after="0" w:line="240" w:lineRule="auto"/>
        <w:rPr>
          <w:rFonts w:ascii="Arial" w:eastAsia="PMingLiU" w:hAnsi="Arial" w:cs="Arial"/>
          <w:lang w:val="en-US" w:eastAsia="zh-TW"/>
        </w:rPr>
      </w:pPr>
      <w:r w:rsidRPr="002C3D42">
        <w:rPr>
          <w:rFonts w:ascii="Arial" w:eastAsia="PMingLiU" w:hAnsi="Arial" w:cs="Arial"/>
          <w:lang w:val="en-US" w:eastAsia="zh-TW"/>
        </w:rPr>
        <w:t xml:space="preserve">You are welcome to send a final draft to the Advisory and Support Centre for review: </w:t>
      </w:r>
      <w:hyperlink r:id="rId23" w:history="1">
        <w:r w:rsidRPr="002C3D42">
          <w:rPr>
            <w:rFonts w:ascii="Arial" w:eastAsia="PMingLiU" w:hAnsi="Arial" w:cs="Arial"/>
            <w:color w:val="0000FF"/>
            <w:u w:val="single"/>
            <w:lang w:val="en-US" w:eastAsia="zh-TW"/>
          </w:rPr>
          <w:t>eradvice@tewhakaroputanga.org.nz</w:t>
        </w:r>
      </w:hyperlink>
      <w:r w:rsidRPr="002C3D42">
        <w:rPr>
          <w:rFonts w:ascii="Arial" w:eastAsia="PMingLiU" w:hAnsi="Arial" w:cs="Arial"/>
          <w:lang w:val="en-US" w:eastAsia="zh-TW"/>
        </w:rPr>
        <w:t>. Please allow at least 48 hours for our team to review and respond.</w:t>
      </w:r>
    </w:p>
    <w:p w14:paraId="60F656AD" w14:textId="77777777" w:rsidR="00A51878" w:rsidRPr="00EE09DC" w:rsidRDefault="00A51878" w:rsidP="00A51878">
      <w:pPr>
        <w:pStyle w:val="ListParagraph"/>
        <w:spacing w:after="0" w:line="240" w:lineRule="auto"/>
        <w:ind w:left="709"/>
        <w:contextualSpacing w:val="0"/>
        <w:jc w:val="both"/>
        <w:rPr>
          <w:rFonts w:ascii="Arial" w:hAnsi="Arial" w:cs="Arial"/>
        </w:rPr>
      </w:pPr>
    </w:p>
    <w:p w14:paraId="39B3982B" w14:textId="77777777" w:rsidR="000F1622" w:rsidRPr="00F060ED" w:rsidRDefault="000F1622" w:rsidP="000B68B4">
      <w:pPr>
        <w:pStyle w:val="ListParagraph"/>
        <w:spacing w:line="256" w:lineRule="auto"/>
        <w:ind w:left="360"/>
        <w:jc w:val="center"/>
        <w:rPr>
          <w:rFonts w:ascii="Arial" w:hAnsi="Arial" w:cs="Arial"/>
          <w:b/>
          <w:i/>
          <w:color w:val="FF0000"/>
          <w:sz w:val="24"/>
          <w:szCs w:val="24"/>
          <w:u w:val="single"/>
        </w:rPr>
      </w:pPr>
      <w:r w:rsidRPr="00F060ED">
        <w:rPr>
          <w:rFonts w:ascii="Arial" w:hAnsi="Arial" w:cs="Arial"/>
          <w:b/>
          <w:i/>
          <w:color w:val="FF0000"/>
          <w:sz w:val="24"/>
          <w:szCs w:val="24"/>
        </w:rPr>
        <w:t>Please delete th</w:t>
      </w:r>
      <w:r>
        <w:rPr>
          <w:rFonts w:ascii="Arial" w:hAnsi="Arial" w:cs="Arial"/>
          <w:b/>
          <w:i/>
          <w:color w:val="FF0000"/>
          <w:sz w:val="24"/>
          <w:szCs w:val="24"/>
        </w:rPr>
        <w:t>is</w:t>
      </w:r>
      <w:r w:rsidRPr="00F060ED">
        <w:rPr>
          <w:rFonts w:ascii="Arial" w:hAnsi="Arial" w:cs="Arial"/>
          <w:b/>
          <w:i/>
          <w:color w:val="FF0000"/>
          <w:sz w:val="24"/>
          <w:szCs w:val="24"/>
        </w:rPr>
        <w:t xml:space="preserve"> guid</w:t>
      </w:r>
      <w:r>
        <w:rPr>
          <w:rFonts w:ascii="Arial" w:hAnsi="Arial" w:cs="Arial"/>
          <w:b/>
          <w:i/>
          <w:color w:val="FF0000"/>
          <w:sz w:val="24"/>
          <w:szCs w:val="24"/>
        </w:rPr>
        <w:t>ance</w:t>
      </w:r>
      <w:r w:rsidRPr="00F060ED">
        <w:rPr>
          <w:rFonts w:ascii="Arial" w:hAnsi="Arial" w:cs="Arial"/>
          <w:b/>
          <w:i/>
          <w:color w:val="FF0000"/>
          <w:sz w:val="24"/>
          <w:szCs w:val="24"/>
        </w:rPr>
        <w:t xml:space="preserve"> before providing the offer of employment.</w:t>
      </w:r>
    </w:p>
    <w:p w14:paraId="6C244136" w14:textId="77777777" w:rsidR="0053321E" w:rsidRDefault="0053321E" w:rsidP="0053321E">
      <w:pPr>
        <w:tabs>
          <w:tab w:val="left" w:pos="8315"/>
        </w:tabs>
        <w:autoSpaceDE w:val="0"/>
        <w:autoSpaceDN w:val="0"/>
        <w:adjustRightInd w:val="0"/>
        <w:rPr>
          <w:rFonts w:ascii="Arial" w:hAnsi="Arial" w:cs="Arial"/>
        </w:rPr>
      </w:pPr>
    </w:p>
    <w:p w14:paraId="2C9793D6" w14:textId="77777777" w:rsidR="00122DA3" w:rsidRDefault="00122DA3">
      <w:pPr>
        <w:spacing w:after="0" w:line="240" w:lineRule="auto"/>
        <w:rPr>
          <w:rFonts w:ascii="Arial" w:eastAsia="Times New Roman" w:hAnsi="Arial" w:cs="Arial"/>
          <w:color w:val="FF0000"/>
          <w:lang w:val="en-GB"/>
        </w:rPr>
      </w:pPr>
      <w:r>
        <w:rPr>
          <w:rFonts w:ascii="Arial" w:eastAsia="Times New Roman" w:hAnsi="Arial" w:cs="Arial"/>
          <w:color w:val="FF0000"/>
          <w:lang w:val="en-GB"/>
        </w:rPr>
        <w:br w:type="page"/>
      </w:r>
    </w:p>
    <w:sdt>
      <w:sdtPr>
        <w:rPr>
          <w:rFonts w:ascii="Arial" w:eastAsia="Times New Roman" w:hAnsi="Arial" w:cs="Arial"/>
          <w:bCs/>
          <w:lang w:val="en-GB"/>
        </w:rPr>
        <w:id w:val="-2043972042"/>
        <w:placeholder>
          <w:docPart w:val="3BC7DDF1D23B4464806A58E57F6FD0AE"/>
        </w:placeholder>
        <w:showingPlcHdr/>
        <w:date>
          <w:dateFormat w:val="d MMMM yyyy"/>
          <w:lid w:val="en-NZ"/>
          <w:storeMappedDataAs w:val="dateTime"/>
          <w:calendar w:val="gregorian"/>
        </w:date>
      </w:sdtPr>
      <w:sdtEndPr/>
      <w:sdtContent>
        <w:p w14:paraId="0D95BAB3" w14:textId="77777777" w:rsidR="00644C3F" w:rsidRDefault="00644C3F" w:rsidP="00644C3F">
          <w:pPr>
            <w:spacing w:after="0" w:line="240" w:lineRule="auto"/>
            <w:rPr>
              <w:rFonts w:ascii="Arial" w:eastAsia="Times New Roman" w:hAnsi="Arial" w:cs="Arial"/>
              <w:bCs/>
              <w:lang w:val="en-GB"/>
            </w:rPr>
          </w:pPr>
          <w:r>
            <w:rPr>
              <w:rFonts w:ascii="Times New Roman" w:hAnsi="Times New Roman"/>
              <w:sz w:val="20"/>
              <w:szCs w:val="20"/>
              <w:lang w:val="en-GB"/>
            </w:rPr>
            <w:t>Click or tap to enter a date.</w:t>
          </w:r>
        </w:p>
      </w:sdtContent>
    </w:sdt>
    <w:p w14:paraId="44281EF2" w14:textId="77777777" w:rsidR="00644C3F" w:rsidRDefault="00644C3F" w:rsidP="00644C3F">
      <w:pPr>
        <w:autoSpaceDE w:val="0"/>
        <w:autoSpaceDN w:val="0"/>
        <w:adjustRightInd w:val="0"/>
        <w:spacing w:after="0" w:line="240" w:lineRule="auto"/>
        <w:jc w:val="both"/>
        <w:rPr>
          <w:rFonts w:ascii="Arial" w:eastAsia="Times New Roman" w:hAnsi="Arial" w:cs="Arial"/>
          <w:b/>
          <w:bCs/>
          <w:lang w:val="en-US"/>
        </w:rPr>
      </w:pPr>
    </w:p>
    <w:p w14:paraId="5238136A" w14:textId="77777777" w:rsidR="00644C3F" w:rsidRDefault="00644C3F" w:rsidP="00644C3F">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[Employee]</w:t>
      </w:r>
    </w:p>
    <w:p w14:paraId="4C4D99C1" w14:textId="77777777" w:rsidR="00644C3F" w:rsidRDefault="00644C3F" w:rsidP="00644C3F">
      <w:pPr>
        <w:autoSpaceDE w:val="0"/>
        <w:autoSpaceDN w:val="0"/>
        <w:adjustRightInd w:val="0"/>
        <w:spacing w:after="0" w:line="240" w:lineRule="auto"/>
        <w:jc w:val="both"/>
        <w:rPr>
          <w:rFonts w:ascii="Arial" w:eastAsia="Times New Roman" w:hAnsi="Arial" w:cs="Arial"/>
          <w:bCs/>
          <w:color w:val="FF0000"/>
          <w:lang w:val="en-US"/>
        </w:rPr>
      </w:pPr>
      <w:r>
        <w:rPr>
          <w:rFonts w:ascii="Arial" w:eastAsia="Times New Roman" w:hAnsi="Arial" w:cs="Arial"/>
          <w:bCs/>
          <w:color w:val="FF0000"/>
          <w:lang w:val="en-US"/>
        </w:rPr>
        <w:t>[Address]</w:t>
      </w:r>
    </w:p>
    <w:p w14:paraId="58106F8E" w14:textId="77777777" w:rsidR="00644C3F" w:rsidRDefault="00644C3F" w:rsidP="00644C3F">
      <w:pPr>
        <w:autoSpaceDE w:val="0"/>
        <w:autoSpaceDN w:val="0"/>
        <w:adjustRightInd w:val="0"/>
        <w:spacing w:after="0" w:line="240" w:lineRule="auto"/>
        <w:jc w:val="both"/>
        <w:rPr>
          <w:rFonts w:ascii="Arial" w:eastAsia="Times New Roman" w:hAnsi="Arial" w:cs="Arial"/>
          <w:lang w:val="en-US"/>
        </w:rPr>
      </w:pPr>
    </w:p>
    <w:p w14:paraId="099490C0" w14:textId="77777777" w:rsidR="00644C3F" w:rsidRDefault="00644C3F" w:rsidP="00644C3F">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Tēnā koe </w:t>
      </w:r>
      <w:r>
        <w:rPr>
          <w:rFonts w:ascii="Arial" w:eastAsia="Times New Roman" w:hAnsi="Arial" w:cs="Arial"/>
          <w:color w:val="FF0000"/>
          <w:lang w:val="en-US"/>
        </w:rPr>
        <w:t>[</w:t>
      </w:r>
      <w:r>
        <w:rPr>
          <w:rFonts w:ascii="Arial" w:eastAsia="Times New Roman" w:hAnsi="Arial" w:cs="Arial"/>
          <w:bCs/>
          <w:color w:val="FF0000"/>
          <w:lang w:val="en-US"/>
        </w:rPr>
        <w:t>Name</w:t>
      </w:r>
      <w:r>
        <w:rPr>
          <w:rFonts w:ascii="Arial" w:eastAsia="Times New Roman" w:hAnsi="Arial" w:cs="Arial"/>
          <w:color w:val="FF0000"/>
          <w:lang w:val="en-US"/>
        </w:rPr>
        <w:t>],</w:t>
      </w:r>
    </w:p>
    <w:p w14:paraId="4571484C" w14:textId="77777777" w:rsidR="00184A28" w:rsidRPr="004E2770" w:rsidRDefault="00184A28" w:rsidP="009026F7">
      <w:pPr>
        <w:spacing w:after="0" w:line="240" w:lineRule="auto"/>
        <w:ind w:right="510"/>
        <w:jc w:val="both"/>
        <w:rPr>
          <w:rFonts w:ascii="Arial" w:hAnsi="Arial" w:cs="Arial"/>
        </w:rPr>
      </w:pPr>
    </w:p>
    <w:p w14:paraId="25EF6261" w14:textId="505DDA6D" w:rsidR="00B21544" w:rsidRPr="004E2770" w:rsidRDefault="00721154" w:rsidP="00721154">
      <w:pPr>
        <w:spacing w:after="0" w:line="240" w:lineRule="auto"/>
        <w:ind w:right="510"/>
        <w:rPr>
          <w:rFonts w:ascii="Arial" w:hAnsi="Arial" w:cs="Arial"/>
          <w:b/>
          <w:bCs/>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52108E">
        <w:rPr>
          <w:rFonts w:ascii="Arial" w:hAnsi="Arial" w:cs="Arial"/>
          <w:b/>
          <w:bCs/>
        </w:rPr>
        <w:t xml:space="preserve"> </w:t>
      </w:r>
      <w:r w:rsidR="006D1793">
        <w:rPr>
          <w:rFonts w:ascii="Arial" w:hAnsi="Arial" w:cs="Arial"/>
          <w:b/>
          <w:bCs/>
        </w:rPr>
        <w:t xml:space="preserve">casual, as is needed, </w:t>
      </w:r>
      <w:sdt>
        <w:sdtPr>
          <w:rPr>
            <w:rFonts w:ascii="Arial" w:hAnsi="Arial" w:cs="Arial"/>
            <w:b/>
            <w:bCs/>
            <w:sz w:val="24"/>
            <w:szCs w:val="24"/>
          </w:rPr>
          <w:id w:val="-2104870829"/>
          <w:placeholder>
            <w:docPart w:val="F16F06060C7743D1A5A7EDA1082033B6"/>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2A2B51" w:rsidRPr="00605363">
            <w:rPr>
              <w:rStyle w:val="PlaceholderText"/>
              <w:rFonts w:ascii="Arial" w:hAnsi="Arial" w:cs="Arial"/>
            </w:rPr>
            <w:t>Choose an item.</w:t>
          </w:r>
        </w:sdtContent>
      </w:sdt>
    </w:p>
    <w:p w14:paraId="6B9DE3C0" w14:textId="77777777" w:rsidR="00533C3C" w:rsidRPr="004E2770" w:rsidRDefault="00533C3C" w:rsidP="0060340D">
      <w:pPr>
        <w:spacing w:after="0" w:line="240" w:lineRule="auto"/>
        <w:ind w:right="32"/>
        <w:jc w:val="both"/>
        <w:rPr>
          <w:rFonts w:ascii="Arial" w:hAnsi="Arial" w:cs="Arial"/>
        </w:rPr>
      </w:pPr>
    </w:p>
    <w:p w14:paraId="233725A7" w14:textId="6B9E67AE" w:rsidR="00B21544" w:rsidRPr="004E2770" w:rsidRDefault="005F024E" w:rsidP="005C7DDB">
      <w:pPr>
        <w:spacing w:after="0" w:line="240" w:lineRule="auto"/>
        <w:ind w:right="32"/>
        <w:jc w:val="both"/>
        <w:rPr>
          <w:rFonts w:ascii="Arial" w:hAnsi="Arial" w:cs="Arial"/>
        </w:rPr>
      </w:pPr>
      <w:r w:rsidRPr="003C6B72">
        <w:rPr>
          <w:rFonts w:ascii="Arial" w:hAnsi="Arial" w:cs="Arial"/>
        </w:rPr>
        <w:t xml:space="preserve">The </w:t>
      </w:r>
      <w:r w:rsidR="006D10AB">
        <w:rPr>
          <w:rFonts w:ascii="Arial" w:hAnsi="Arial" w:cs="Arial"/>
        </w:rPr>
        <w:t xml:space="preserve">board of </w:t>
      </w:r>
      <w:r w:rsidRPr="0052108E">
        <w:rPr>
          <w:rFonts w:ascii="Arial" w:hAnsi="Arial" w:cs="Arial"/>
          <w:color w:val="FF0000"/>
        </w:rPr>
        <w:t>[school name]</w:t>
      </w:r>
      <w:r w:rsidRPr="003C6B72">
        <w:rPr>
          <w:rFonts w:ascii="Arial" w:hAnsi="Arial" w:cs="Arial"/>
        </w:rPr>
        <w:t xml:space="preserve"> is 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8C6F14">
        <w:rPr>
          <w:rFonts w:ascii="Arial" w:hAnsi="Arial" w:cs="Arial"/>
        </w:rPr>
        <w:t>in the</w:t>
      </w:r>
      <w:r w:rsidR="00B21544" w:rsidRPr="004E2770">
        <w:rPr>
          <w:rFonts w:ascii="Arial" w:hAnsi="Arial" w:cs="Arial"/>
        </w:rPr>
        <w:t xml:space="preserve"> </w:t>
      </w:r>
      <w:r w:rsidR="008C6F14">
        <w:rPr>
          <w:rFonts w:ascii="Arial" w:hAnsi="Arial" w:cs="Arial"/>
        </w:rPr>
        <w:t>position of</w:t>
      </w:r>
      <w:r w:rsidR="00F90030">
        <w:rPr>
          <w:rFonts w:ascii="Arial" w:hAnsi="Arial" w:cs="Arial"/>
        </w:rPr>
        <w:t xml:space="preserve"> </w:t>
      </w:r>
      <w:sdt>
        <w:sdtPr>
          <w:rPr>
            <w:rFonts w:ascii="Arial" w:hAnsi="Arial" w:cs="Arial"/>
          </w:rPr>
          <w:id w:val="-1706938443"/>
          <w:placeholder>
            <w:docPart w:val="871A91B0DC474EF19A798D8879D55DF2"/>
          </w:placeholder>
          <w:showingPlcHdr/>
          <w:dropDownList>
            <w:listItem w:value="Choose an item."/>
            <w:listItem w:displayText="Coordinator Assistant" w:value="Coordinator Assistant"/>
            <w:listItem w:displayText="Non-Teaching Coordinator (Grade 1)" w:value="Non-Teaching Coordinator (Grade 1)"/>
            <w:listItem w:displayText="Non-Teaching Coordinator (Grade 2)" w:value="Non-Teaching Coordinator (Grade 2)"/>
            <w:listItem w:displayText="Non-Teaching Coordinator (Grade 3)" w:value="Non-Teaching Coordinator (Grade 3)"/>
            <w:listItem w:displayText="Professional Supervisor" w:value="Professional Supervisor"/>
            <w:listItem w:displayText="Tutor (Step 1)" w:value="Tutor (Step 1)"/>
            <w:listItem w:displayText="Tutor (Step 2)" w:value="Tutor (Step 2)"/>
          </w:dropDownList>
        </w:sdtPr>
        <w:sdtEndPr/>
        <w:sdtContent>
          <w:r w:rsidR="008A0C3F" w:rsidRPr="00605363">
            <w:rPr>
              <w:rStyle w:val="PlaceholderText"/>
              <w:rFonts w:ascii="Arial" w:hAnsi="Arial" w:cs="Arial"/>
            </w:rPr>
            <w:t>Choose an item.</w:t>
          </w:r>
        </w:sdtContent>
      </w:sdt>
      <w:r w:rsidR="0052108E">
        <w:rPr>
          <w:rFonts w:ascii="Arial" w:hAnsi="Arial" w:cs="Arial"/>
        </w:rPr>
        <w:t xml:space="preserve"> </w:t>
      </w:r>
      <w:r w:rsidR="0041312A">
        <w:rPr>
          <w:rFonts w:ascii="Arial" w:hAnsi="Arial" w:cs="Arial"/>
        </w:rPr>
        <w:t>on an as-is-needed basis</w:t>
      </w:r>
      <w:r w:rsidR="00C12EE6" w:rsidRPr="003232B7">
        <w:rPr>
          <w:rFonts w:ascii="Arial" w:hAnsi="Arial" w:cs="Arial"/>
        </w:rPr>
        <w:t xml:space="preserve">. </w:t>
      </w:r>
      <w:r w:rsidR="00C12EE6">
        <w:rPr>
          <w:rFonts w:ascii="Arial" w:hAnsi="Arial" w:cs="Arial"/>
        </w:rPr>
        <w:t xml:space="preserve">A job </w:t>
      </w:r>
      <w:r w:rsidR="00C12EE6" w:rsidRPr="004D227B">
        <w:rPr>
          <w:rFonts w:ascii="Arial" w:hAnsi="Arial" w:cs="Arial"/>
        </w:rPr>
        <w:t>description is attached.</w:t>
      </w:r>
    </w:p>
    <w:p w14:paraId="15AC3689" w14:textId="77777777" w:rsidR="00B21544" w:rsidRPr="004E2770" w:rsidRDefault="00B21544" w:rsidP="005C7DDB">
      <w:pPr>
        <w:spacing w:after="0" w:line="240" w:lineRule="auto"/>
        <w:ind w:right="32"/>
        <w:jc w:val="both"/>
        <w:rPr>
          <w:rFonts w:ascii="Arial" w:hAnsi="Arial" w:cs="Arial"/>
        </w:rPr>
      </w:pPr>
    </w:p>
    <w:p w14:paraId="0AB4E876" w14:textId="77777777" w:rsidR="00B21544" w:rsidRDefault="00B21544" w:rsidP="005C7DDB">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5C7DDB">
      <w:pPr>
        <w:spacing w:after="0" w:line="240" w:lineRule="auto"/>
        <w:ind w:right="32"/>
        <w:jc w:val="both"/>
        <w:rPr>
          <w:rFonts w:ascii="Arial" w:hAnsi="Arial" w:cs="Arial"/>
        </w:rPr>
      </w:pPr>
    </w:p>
    <w:p w14:paraId="5EB2AEBD" w14:textId="77777777" w:rsidR="008C6B99" w:rsidRDefault="008C6B99" w:rsidP="008C6B99">
      <w:pPr>
        <w:spacing w:after="0" w:line="240" w:lineRule="auto"/>
        <w:ind w:right="32"/>
        <w:jc w:val="both"/>
        <w:rPr>
          <w:rFonts w:ascii="Arial" w:hAnsi="Arial" w:cs="Arial"/>
        </w:rPr>
      </w:pPr>
      <w:r>
        <w:rPr>
          <w:rFonts w:ascii="Arial" w:hAnsi="Arial" w:cs="Arial"/>
        </w:rPr>
        <w:t>This is a casual employment offer for an indefinite period to do occasional work on an “as and when required” basis. There is no obligation on the board to offer ongoing employment and no obligation on yourself to accept any offer that is made.</w:t>
      </w:r>
    </w:p>
    <w:p w14:paraId="75DF4AFD" w14:textId="77777777" w:rsidR="00923330" w:rsidRDefault="00923330" w:rsidP="005C7DDB">
      <w:pPr>
        <w:spacing w:after="0" w:line="240" w:lineRule="auto"/>
        <w:ind w:right="510"/>
        <w:jc w:val="both"/>
        <w:rPr>
          <w:rFonts w:ascii="Arial" w:hAnsi="Arial" w:cs="Arial"/>
        </w:rPr>
      </w:pPr>
    </w:p>
    <w:p w14:paraId="124CCC0A" w14:textId="77777777" w:rsidR="00A716E2" w:rsidRPr="00A34D7D" w:rsidRDefault="00A716E2" w:rsidP="005C7DDB">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[e.g: Principal, DP, AP, HOD, etc.]</w:t>
      </w:r>
      <w:r w:rsidRPr="00A34D7D">
        <w:rPr>
          <w:rFonts w:ascii="Arial" w:hAnsi="Arial" w:cs="Arial"/>
          <w:color w:val="000000"/>
          <w:lang w:val="en-GB" w:eastAsia="en-GB"/>
        </w:rPr>
        <w:t>, and will be on an as and when required basis as the Employer’s needs arise.</w:t>
      </w:r>
    </w:p>
    <w:p w14:paraId="12BDC64B" w14:textId="5911E8BA" w:rsidR="003D146E" w:rsidRPr="00605363" w:rsidRDefault="003D146E" w:rsidP="005C7DDB">
      <w:pPr>
        <w:spacing w:line="240" w:lineRule="auto"/>
        <w:jc w:val="both"/>
        <w:rPr>
          <w:rFonts w:ascii="Arial" w:hAnsi="Arial" w:cs="Arial"/>
        </w:rPr>
      </w:pPr>
      <w:r w:rsidRPr="00605363">
        <w:rPr>
          <w:rFonts w:ascii="Arial" w:hAnsi="Arial" w:cs="Arial"/>
        </w:rPr>
        <w:t xml:space="preserve">Your remuneration on appointment will be based on the provisions of the </w:t>
      </w:r>
      <w:bookmarkStart w:id="1" w:name="_Hlk88648653"/>
      <w:r w:rsidRPr="00605363">
        <w:rPr>
          <w:rFonts w:ascii="Arial" w:hAnsi="Arial" w:cs="Arial"/>
        </w:rPr>
        <w:t>Community Education</w:t>
      </w:r>
      <w:r w:rsidRPr="00605363">
        <w:rPr>
          <w:rStyle w:val="PlaceholderText"/>
          <w:rFonts w:ascii="Arial" w:hAnsi="Arial" w:cs="Arial"/>
        </w:rPr>
        <w:t xml:space="preserve"> </w:t>
      </w:r>
      <w:r w:rsidRPr="008C6B99">
        <w:rPr>
          <w:rStyle w:val="PlaceholderText"/>
          <w:rFonts w:ascii="Arial" w:hAnsi="Arial" w:cs="Arial"/>
          <w:color w:val="auto"/>
        </w:rPr>
        <w:t>Collective Agreement</w:t>
      </w:r>
      <w:bookmarkEnd w:id="1"/>
      <w:r w:rsidRPr="008C6B99">
        <w:rPr>
          <w:rStyle w:val="PlaceholderText"/>
          <w:color w:val="auto"/>
        </w:rPr>
        <w:t xml:space="preserve"> </w:t>
      </w:r>
      <w:r w:rsidRPr="008C6B99">
        <w:rPr>
          <w:rFonts w:ascii="Arial" w:hAnsi="Arial" w:cs="Arial"/>
        </w:rPr>
        <w:t xml:space="preserve">(the “CA”) that apply to your position. </w:t>
      </w:r>
      <w:r w:rsidR="00FE3EFB" w:rsidRPr="00605363">
        <w:rPr>
          <w:rFonts w:ascii="Arial" w:hAnsi="Arial" w:cs="Arial"/>
        </w:rPr>
        <w:t xml:space="preserve">You will be paid </w:t>
      </w:r>
      <w:r w:rsidR="00FE3EFB" w:rsidRPr="00605363">
        <w:rPr>
          <w:rFonts w:ascii="Arial" w:hAnsi="Arial" w:cs="Arial"/>
          <w:color w:val="FF0000"/>
        </w:rPr>
        <w:t xml:space="preserve">[insert hourly rate] </w:t>
      </w:r>
      <w:r w:rsidR="00FE3EFB" w:rsidRPr="00605363">
        <w:rPr>
          <w:rFonts w:ascii="Arial" w:hAnsi="Arial" w:cs="Arial"/>
        </w:rPr>
        <w:t xml:space="preserve">per hour on appointment. </w:t>
      </w:r>
    </w:p>
    <w:p w14:paraId="34B70651" w14:textId="77777777" w:rsidR="00C72BF1" w:rsidRDefault="00C72BF1" w:rsidP="005C7DDB">
      <w:pPr>
        <w:spacing w:after="0" w:line="240" w:lineRule="auto"/>
        <w:ind w:right="510"/>
        <w:jc w:val="both"/>
        <w:rPr>
          <w:rFonts w:ascii="Arial" w:hAnsi="Arial" w:cs="Arial"/>
          <w:b/>
        </w:rPr>
      </w:pPr>
      <w:r>
        <w:rPr>
          <w:rFonts w:ascii="Arial" w:hAnsi="Arial" w:cs="Arial"/>
          <w:b/>
        </w:rPr>
        <w:t>F</w:t>
      </w:r>
      <w:r w:rsidRPr="004E2770">
        <w:rPr>
          <w:rFonts w:ascii="Arial" w:hAnsi="Arial" w:cs="Arial"/>
          <w:b/>
        </w:rPr>
        <w:t>urther engagement</w:t>
      </w:r>
    </w:p>
    <w:p w14:paraId="6C7A28A4" w14:textId="77777777" w:rsidR="00C72BF1" w:rsidRPr="004E2770" w:rsidRDefault="00C72BF1" w:rsidP="005C7DDB">
      <w:pPr>
        <w:spacing w:after="0" w:line="240" w:lineRule="auto"/>
        <w:ind w:right="510"/>
        <w:jc w:val="both"/>
        <w:rPr>
          <w:rFonts w:ascii="Arial" w:hAnsi="Arial" w:cs="Arial"/>
          <w:b/>
        </w:rPr>
      </w:pPr>
    </w:p>
    <w:p w14:paraId="257605E7" w14:textId="77777777" w:rsidR="00C72BF1" w:rsidRDefault="00C72BF1" w:rsidP="005C7DDB">
      <w:pPr>
        <w:spacing w:after="0" w:line="240" w:lineRule="auto"/>
        <w:ind w:right="32"/>
        <w:jc w:val="both"/>
        <w:rPr>
          <w:rFonts w:ascii="Arial" w:hAnsi="Arial" w:cs="Arial"/>
        </w:rPr>
      </w:pPr>
      <w:r w:rsidRPr="003F52A5">
        <w:rPr>
          <w:rFonts w:ascii="Arial" w:hAnsi="Arial" w:cs="Arial"/>
        </w:rPr>
        <w:t>Each time the employee accepts an offer of work it is considered a new period of</w:t>
      </w:r>
      <w:r>
        <w:rPr>
          <w:rFonts w:ascii="Arial" w:hAnsi="Arial" w:cs="Arial"/>
        </w:rPr>
        <w:t xml:space="preserve"> </w:t>
      </w:r>
      <w:r w:rsidRPr="003F52A5">
        <w:rPr>
          <w:rFonts w:ascii="Arial" w:hAnsi="Arial" w:cs="Arial"/>
        </w:rPr>
        <w:t>employment. The terms of this agreement will apply to each new period of</w:t>
      </w:r>
      <w:r>
        <w:rPr>
          <w:rFonts w:ascii="Arial" w:hAnsi="Arial" w:cs="Arial"/>
        </w:rPr>
        <w:t xml:space="preserve"> </w:t>
      </w:r>
      <w:r w:rsidRPr="003F52A5">
        <w:rPr>
          <w:rFonts w:ascii="Arial" w:hAnsi="Arial" w:cs="Arial"/>
        </w:rPr>
        <w:t>employment unless the employer and employee agree to any changes.</w:t>
      </w:r>
    </w:p>
    <w:p w14:paraId="3BCD3F2B" w14:textId="77777777" w:rsidR="00C72BF1" w:rsidRDefault="00C72BF1" w:rsidP="005C7DDB">
      <w:pPr>
        <w:spacing w:after="0" w:line="240" w:lineRule="auto"/>
        <w:ind w:right="32"/>
        <w:jc w:val="both"/>
        <w:rPr>
          <w:rFonts w:ascii="Arial" w:hAnsi="Arial" w:cs="Arial"/>
        </w:rPr>
      </w:pPr>
    </w:p>
    <w:p w14:paraId="4BFD1CB4" w14:textId="77777777" w:rsidR="00C72BF1" w:rsidRPr="004E2770" w:rsidRDefault="00C72BF1" w:rsidP="005C7DDB">
      <w:pPr>
        <w:spacing w:after="0" w:line="240" w:lineRule="auto"/>
        <w:ind w:right="32"/>
        <w:jc w:val="both"/>
        <w:rPr>
          <w:rFonts w:ascii="Arial" w:hAnsi="Arial" w:cs="Arial"/>
        </w:rPr>
      </w:pPr>
      <w:r w:rsidRPr="004E2770">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4842F530" w14:textId="77777777" w:rsidR="00C72BF1" w:rsidRPr="004E2770" w:rsidRDefault="00C72BF1" w:rsidP="005C7DDB">
      <w:pPr>
        <w:spacing w:after="0" w:line="240" w:lineRule="auto"/>
        <w:ind w:right="32"/>
        <w:jc w:val="both"/>
        <w:rPr>
          <w:rFonts w:ascii="Arial" w:hAnsi="Arial" w:cs="Arial"/>
        </w:rPr>
      </w:pPr>
    </w:p>
    <w:p w14:paraId="4BC51D6F" w14:textId="77777777" w:rsidR="00C72BF1" w:rsidRPr="004E2770" w:rsidRDefault="00C72BF1" w:rsidP="005C7DDB">
      <w:pPr>
        <w:spacing w:after="0" w:line="240" w:lineRule="auto"/>
        <w:ind w:right="32"/>
        <w:jc w:val="both"/>
        <w:rPr>
          <w:rFonts w:ascii="Arial" w:hAnsi="Arial" w:cs="Arial"/>
        </w:rPr>
      </w:pPr>
      <w:r w:rsidRPr="004E2770">
        <w:rPr>
          <w:rFonts w:ascii="Arial" w:hAnsi="Arial" w:cs="Arial"/>
        </w:rPr>
        <w:t xml:space="preserve">Furthermore, no assurance or arrangement for any renewal or subsequent agreement shall bind either </w:t>
      </w:r>
      <w:r>
        <w:rPr>
          <w:rFonts w:ascii="Arial" w:hAnsi="Arial" w:cs="Arial"/>
        </w:rPr>
        <w:t>party</w:t>
      </w:r>
      <w:r w:rsidRPr="004E2770">
        <w:rPr>
          <w:rFonts w:ascii="Arial" w:hAnsi="Arial" w:cs="Arial"/>
        </w:rPr>
        <w:t xml:space="preserve"> unless such assurance or arrangement is in writing signed by both parties.</w:t>
      </w:r>
    </w:p>
    <w:p w14:paraId="640713D9" w14:textId="77777777" w:rsidR="00C72BF1" w:rsidRPr="004E2770" w:rsidRDefault="00C72BF1" w:rsidP="005C7DDB">
      <w:pPr>
        <w:spacing w:after="0" w:line="240" w:lineRule="auto"/>
        <w:jc w:val="both"/>
        <w:rPr>
          <w:rFonts w:ascii="Arial" w:hAnsi="Arial" w:cs="Arial"/>
          <w:b/>
          <w:bCs/>
        </w:rPr>
      </w:pPr>
    </w:p>
    <w:p w14:paraId="401ADA37" w14:textId="77777777" w:rsidR="006B2492" w:rsidRPr="00A00DB4" w:rsidRDefault="006B2492" w:rsidP="006B2492">
      <w:pPr>
        <w:jc w:val="both"/>
        <w:rPr>
          <w:rFonts w:ascii="Arial" w:hAnsi="Arial" w:cs="Arial"/>
          <w:b/>
          <w:lang w:val="en-US"/>
        </w:rPr>
      </w:pPr>
      <w:r w:rsidRPr="00A00DB4">
        <w:rPr>
          <w:rFonts w:ascii="Arial" w:hAnsi="Arial" w:cs="Arial"/>
          <w:b/>
          <w:lang w:val="en-US"/>
        </w:rPr>
        <w:t>Terms and Conditions of Employment</w:t>
      </w:r>
    </w:p>
    <w:p w14:paraId="2DFC3225" w14:textId="77777777" w:rsidR="00E604A8" w:rsidRPr="00A139A7" w:rsidRDefault="00E604A8" w:rsidP="00E604A8">
      <w:pPr>
        <w:jc w:val="both"/>
        <w:rPr>
          <w:rFonts w:ascii="Arial" w:hAnsi="Arial" w:cs="Arial"/>
        </w:rPr>
      </w:pPr>
      <w:r w:rsidRPr="00A139A7">
        <w:rPr>
          <w:rFonts w:ascii="Arial" w:hAnsi="Arial" w:cs="Arial"/>
        </w:rPr>
        <w:t>For the first 30 days of your employment, you will be covered by the</w:t>
      </w:r>
      <w:r>
        <w:rPr>
          <w:rFonts w:ascii="Arial" w:hAnsi="Arial" w:cs="Arial"/>
        </w:rPr>
        <w:t xml:space="preserve"> terms and conditions of the</w:t>
      </w:r>
      <w:r w:rsidRPr="00A139A7">
        <w:rPr>
          <w:rFonts w:ascii="Arial" w:hAnsi="Arial" w:cs="Arial"/>
        </w:rPr>
        <w:t xml:space="preserve"> CA. </w:t>
      </w:r>
    </w:p>
    <w:p w14:paraId="637D157B" w14:textId="4C2FEF1E" w:rsidR="006B2492" w:rsidRPr="00A00DB4" w:rsidRDefault="006B2492" w:rsidP="006B2492">
      <w:pPr>
        <w:spacing w:line="240" w:lineRule="auto"/>
        <w:jc w:val="both"/>
        <w:rPr>
          <w:rFonts w:ascii="Arial" w:hAnsi="Arial" w:cs="Arial"/>
        </w:rPr>
      </w:pPr>
      <w:r w:rsidRPr="00A00DB4">
        <w:rPr>
          <w:rFonts w:ascii="Arial" w:hAnsi="Arial" w:cs="Arial"/>
        </w:rPr>
        <w:t xml:space="preserve">A copy of the CA is available at </w:t>
      </w:r>
      <w:hyperlink r:id="rId24" w:history="1">
        <w:r w:rsidR="007F3AF5">
          <w:rPr>
            <w:rFonts w:ascii="Arial" w:hAnsi="Arial" w:cs="Arial"/>
            <w:color w:val="0000FF"/>
            <w:u w:val="single"/>
          </w:rPr>
          <w:t>https://www.education.govt.nz/school/people-and-employment/employment-agreements/collective-agreements/community-education-collective-agreement</w:t>
        </w:r>
      </w:hyperlink>
      <w:r w:rsidRPr="00A00DB4">
        <w:rPr>
          <w:rFonts w:ascii="Arial" w:hAnsi="Arial" w:cs="Arial"/>
        </w:rPr>
        <w:t xml:space="preserve">.   </w:t>
      </w:r>
    </w:p>
    <w:p w14:paraId="50AE0937" w14:textId="525DD504" w:rsidR="006B2492" w:rsidRPr="00A00DB4" w:rsidRDefault="006B2492" w:rsidP="006B2492">
      <w:pPr>
        <w:spacing w:line="240" w:lineRule="auto"/>
        <w:jc w:val="both"/>
        <w:rPr>
          <w:rFonts w:ascii="Arial" w:hAnsi="Arial" w:cs="Arial"/>
        </w:rPr>
      </w:pPr>
      <w:r w:rsidRPr="00A00DB4">
        <w:rPr>
          <w:rFonts w:ascii="Arial" w:hAnsi="Arial" w:cs="Arial"/>
        </w:rPr>
        <w:t xml:space="preserve">The CA covers the work that you will undertake and applies to employees who are, or become, members of </w:t>
      </w:r>
      <w:r w:rsidRPr="00494C89">
        <w:rPr>
          <w:rFonts w:ascii="Arial" w:hAnsi="Arial" w:cs="Arial"/>
        </w:rPr>
        <w:t>PPTA Te Wehengarua</w:t>
      </w:r>
      <w:r w:rsidRPr="00A00DB4">
        <w:rPr>
          <w:rFonts w:ascii="Arial" w:hAnsi="Arial" w:cs="Arial"/>
        </w:rPr>
        <w:t xml:space="preserve">.  </w:t>
      </w:r>
    </w:p>
    <w:p w14:paraId="1BA3232A" w14:textId="77777777" w:rsidR="00494C89" w:rsidRPr="00494C89" w:rsidRDefault="00494C89" w:rsidP="005C7DDB">
      <w:pPr>
        <w:spacing w:line="240" w:lineRule="auto"/>
        <w:jc w:val="both"/>
        <w:rPr>
          <w:rFonts w:ascii="Arial" w:hAnsi="Arial" w:cs="Arial"/>
        </w:rPr>
      </w:pPr>
      <w:r w:rsidRPr="00494C89">
        <w:rPr>
          <w:rFonts w:ascii="Arial" w:hAnsi="Arial" w:cs="Arial"/>
        </w:rPr>
        <w:t>If you are already a member of PPTA Te Wehengarua, the CA applies to you directly from the date of appointment.</w:t>
      </w:r>
    </w:p>
    <w:p w14:paraId="07D28F61" w14:textId="77777777" w:rsidR="00494C89" w:rsidRPr="00494C89" w:rsidRDefault="00494C89" w:rsidP="005C7DDB">
      <w:pPr>
        <w:spacing w:line="240" w:lineRule="auto"/>
        <w:jc w:val="both"/>
        <w:rPr>
          <w:rFonts w:ascii="Arial" w:hAnsi="Arial" w:cs="Arial"/>
        </w:rPr>
      </w:pPr>
      <w:r w:rsidRPr="00494C89">
        <w:rPr>
          <w:rFonts w:ascii="Arial" w:hAnsi="Arial" w:cs="Arial"/>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w:t>
      </w:r>
      <w:r w:rsidRPr="00494C89">
        <w:rPr>
          <w:rFonts w:ascii="Arial" w:hAnsi="Arial" w:cs="Arial"/>
        </w:rPr>
        <w:lastRenderedPageBreak/>
        <w:t xml:space="preserve">If you do choose to join the union, the CA will apply directly to you as long as you remain a union member.  </w:t>
      </w:r>
    </w:p>
    <w:p w14:paraId="2E2BCFCE" w14:textId="77777777" w:rsidR="00813380" w:rsidRPr="00813380" w:rsidRDefault="00813380" w:rsidP="00813380">
      <w:pPr>
        <w:spacing w:line="240" w:lineRule="auto"/>
        <w:jc w:val="both"/>
        <w:rPr>
          <w:rFonts w:ascii="Arial" w:hAnsi="Arial" w:cs="Arial"/>
          <w:lang w:val="en-GB"/>
        </w:rPr>
      </w:pPr>
      <w:r w:rsidRPr="00813380">
        <w:rPr>
          <w:rFonts w:ascii="Arial" w:hAnsi="Arial" w:cs="Arial"/>
          <w:lang w:val="en-GB"/>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1EB3FAD4" w14:textId="77777777" w:rsidR="00C633BB" w:rsidRDefault="00C633BB" w:rsidP="005C7DDB">
      <w:pPr>
        <w:spacing w:line="240" w:lineRule="auto"/>
        <w:jc w:val="both"/>
        <w:rPr>
          <w:rFonts w:ascii="Arial" w:hAnsi="Arial" w:cs="Arial"/>
        </w:rPr>
      </w:pPr>
      <w:r>
        <w:rPr>
          <w:rFonts w:ascii="Arial" w:hAnsi="Arial" w:cs="Arial"/>
          <w:b/>
          <w:bCs/>
        </w:rPr>
        <w:t>Child Protection and Safety</w:t>
      </w:r>
    </w:p>
    <w:p w14:paraId="79AA532E" w14:textId="77777777" w:rsidR="00C633BB" w:rsidRDefault="00C633BB" w:rsidP="005C7DDB">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16460672" w14:textId="61A076CF" w:rsidR="00C633BB" w:rsidRDefault="00C633BB" w:rsidP="005C7DDB">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0D273754" w14:textId="367B1816" w:rsidR="00C633BB" w:rsidRDefault="006403D1" w:rsidP="005C7DDB">
      <w:pPr>
        <w:spacing w:after="0" w:line="240" w:lineRule="auto"/>
        <w:jc w:val="both"/>
        <w:rPr>
          <w:rFonts w:ascii="Arial" w:hAnsi="Arial" w:cs="Arial"/>
          <w:b/>
          <w:bCs/>
          <w:color w:val="FF0000"/>
        </w:rPr>
      </w:pPr>
      <w:r>
        <w:rPr>
          <w:rFonts w:ascii="Arial" w:hAnsi="Arial" w:cs="Arial"/>
          <w:b/>
          <w:bCs/>
          <w:color w:val="FF0000"/>
        </w:rPr>
        <w:t xml:space="preserve">[remove if not applicable] </w:t>
      </w:r>
      <w:r>
        <w:rPr>
          <w:rFonts w:ascii="Arial" w:hAnsi="Arial" w:cs="Arial"/>
          <w:b/>
          <w:bCs/>
        </w:rPr>
        <w:t>Code of Conduct</w:t>
      </w:r>
    </w:p>
    <w:p w14:paraId="34823C27" w14:textId="77777777" w:rsidR="00C633BB" w:rsidRPr="004E2770" w:rsidRDefault="00C633BB" w:rsidP="005C7DDB">
      <w:pPr>
        <w:spacing w:after="0" w:line="240" w:lineRule="auto"/>
        <w:jc w:val="both"/>
        <w:rPr>
          <w:rFonts w:ascii="Arial" w:hAnsi="Arial" w:cs="Arial"/>
          <w:b/>
          <w:bCs/>
        </w:rPr>
      </w:pPr>
    </w:p>
    <w:p w14:paraId="034A6536" w14:textId="77777777" w:rsidR="00C633BB" w:rsidRDefault="00C633BB" w:rsidP="005C7DDB">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58196F34" w14:textId="77777777" w:rsidR="00C633BB" w:rsidRDefault="00C633BB" w:rsidP="005C7DDB">
      <w:pPr>
        <w:spacing w:after="0" w:line="240" w:lineRule="auto"/>
        <w:jc w:val="both"/>
        <w:rPr>
          <w:rFonts w:ascii="Arial" w:hAnsi="Arial" w:cs="Arial"/>
          <w:b/>
        </w:rPr>
      </w:pPr>
      <w:r w:rsidRPr="004E2770">
        <w:rPr>
          <w:rFonts w:ascii="Arial" w:hAnsi="Arial" w:cs="Arial"/>
          <w:b/>
        </w:rPr>
        <w:t>Retirement Saving</w:t>
      </w:r>
    </w:p>
    <w:p w14:paraId="62CC0CA3" w14:textId="77777777" w:rsidR="00C633BB" w:rsidRPr="004E2770" w:rsidRDefault="00C633BB" w:rsidP="005C7DDB">
      <w:pPr>
        <w:spacing w:after="0" w:line="240" w:lineRule="auto"/>
        <w:jc w:val="both"/>
        <w:rPr>
          <w:rFonts w:ascii="Arial" w:hAnsi="Arial" w:cs="Arial"/>
          <w:b/>
        </w:rPr>
      </w:pPr>
    </w:p>
    <w:p w14:paraId="490DA587" w14:textId="56F9DD69" w:rsidR="00C633BB" w:rsidRDefault="00C633BB" w:rsidP="005C7DDB">
      <w:pPr>
        <w:spacing w:line="240" w:lineRule="auto"/>
        <w:jc w:val="both"/>
        <w:rPr>
          <w:rFonts w:ascii="Arial" w:hAnsi="Arial" w:cs="Arial"/>
        </w:rPr>
      </w:pPr>
      <w:r>
        <w:rPr>
          <w:rFonts w:ascii="Arial" w:hAnsi="Arial" w:cs="Arial"/>
        </w:rPr>
        <w:t>You will be automatically enrolled into KiwiSaver if you are between 18 - 64 years of age and employed for more than 28 days. If you are already in KiwiSaver your current options will continue. Further information, including options for opting out</w:t>
      </w:r>
      <w:r w:rsidR="009025A5">
        <w:rPr>
          <w:rFonts w:ascii="Arial" w:hAnsi="Arial" w:cs="Arial"/>
        </w:rPr>
        <w:t>,</w:t>
      </w:r>
      <w:r>
        <w:rPr>
          <w:rFonts w:ascii="Arial" w:hAnsi="Arial" w:cs="Arial"/>
        </w:rPr>
        <w:t xml:space="preserve"> is available on the following websites: </w:t>
      </w:r>
      <w:hyperlink r:id="rId25" w:history="1">
        <w:r>
          <w:rPr>
            <w:rStyle w:val="Hyperlink"/>
            <w:rFonts w:ascii="Arial" w:hAnsi="Arial" w:cs="Arial"/>
          </w:rPr>
          <w:t>www.ird.govt.nz/kiwisaver</w:t>
        </w:r>
      </w:hyperlink>
      <w:r>
        <w:t xml:space="preserve"> </w:t>
      </w:r>
      <w:r>
        <w:rPr>
          <w:rFonts w:ascii="Arial" w:hAnsi="Arial" w:cs="Arial"/>
        </w:rPr>
        <w:t xml:space="preserve">and </w:t>
      </w:r>
      <w:hyperlink r:id="rId26" w:history="1">
        <w:r>
          <w:rPr>
            <w:rStyle w:val="Hyperlink"/>
            <w:rFonts w:ascii="Arial" w:hAnsi="Arial" w:cs="Arial"/>
          </w:rPr>
          <w:t>www.edpay.govt.nz</w:t>
        </w:r>
      </w:hyperlink>
      <w:r>
        <w:rPr>
          <w:rStyle w:val="Hyperlink"/>
          <w:rFonts w:ascii="Arial" w:hAnsi="Arial" w:cs="Arial"/>
        </w:rPr>
        <w:t xml:space="preserve">.   </w:t>
      </w:r>
    </w:p>
    <w:p w14:paraId="00F3553B" w14:textId="77777777" w:rsidR="00115328" w:rsidRDefault="00115328" w:rsidP="005C7DDB">
      <w:pPr>
        <w:spacing w:after="0" w:line="240" w:lineRule="auto"/>
        <w:jc w:val="both"/>
        <w:rPr>
          <w:rFonts w:ascii="Arial" w:hAnsi="Arial" w:cs="Arial"/>
          <w:b/>
          <w:bCs/>
        </w:rPr>
      </w:pPr>
      <w:r w:rsidRPr="004E2770">
        <w:rPr>
          <w:rFonts w:ascii="Arial" w:hAnsi="Arial" w:cs="Arial"/>
          <w:b/>
          <w:bCs/>
        </w:rPr>
        <w:t>Confirmation</w:t>
      </w:r>
    </w:p>
    <w:p w14:paraId="121956DC" w14:textId="77777777" w:rsidR="00115328" w:rsidRPr="004E2770" w:rsidRDefault="00115328" w:rsidP="005C7DDB">
      <w:pPr>
        <w:spacing w:after="0" w:line="240" w:lineRule="auto"/>
        <w:jc w:val="both"/>
        <w:rPr>
          <w:rFonts w:ascii="Arial" w:hAnsi="Arial" w:cs="Arial"/>
          <w:b/>
          <w:bCs/>
        </w:rPr>
      </w:pPr>
    </w:p>
    <w:p w14:paraId="2FBEC213" w14:textId="77777777" w:rsidR="008A1569" w:rsidRPr="00A67194" w:rsidRDefault="008A1569" w:rsidP="008A1569">
      <w:pPr>
        <w:spacing w:line="240" w:lineRule="auto"/>
        <w:jc w:val="both"/>
        <w:rPr>
          <w:rFonts w:ascii="Arial" w:hAnsi="Arial" w:cs="Arial"/>
        </w:rPr>
      </w:pPr>
      <w:r w:rsidRPr="00A67194">
        <w:rPr>
          <w:rFonts w:ascii="Arial" w:hAnsi="Arial" w:cs="Arial"/>
        </w:rPr>
        <w:t xml:space="preserve">We encourage you to take the opportunity to seek independent advice on this offer of casual employment. </w:t>
      </w:r>
    </w:p>
    <w:p w14:paraId="44282C4B" w14:textId="77777777" w:rsidR="008A1569" w:rsidRPr="004E2770" w:rsidRDefault="008A1569" w:rsidP="008A1569">
      <w:pPr>
        <w:spacing w:line="240" w:lineRule="auto"/>
        <w:jc w:val="both"/>
        <w:rPr>
          <w:rFonts w:ascii="Arial" w:hAnsi="Arial" w:cs="Arial"/>
        </w:rPr>
      </w:pPr>
      <w:r w:rsidRPr="004E2770">
        <w:rPr>
          <w:rFonts w:ascii="Arial" w:hAnsi="Arial" w:cs="Arial"/>
        </w:rPr>
        <w:t xml:space="preserve">Please sign and return this offer of employment </w:t>
      </w:r>
      <w:r>
        <w:rPr>
          <w:rFonts w:ascii="Arial" w:hAnsi="Arial" w:cs="Arial"/>
        </w:rPr>
        <w:t xml:space="preserve">within five working days. </w:t>
      </w:r>
      <w:r w:rsidRPr="0052108E">
        <w:rPr>
          <w:rFonts w:ascii="Arial" w:hAnsi="Arial" w:cs="Arial"/>
          <w:color w:val="FF0000"/>
        </w:rPr>
        <w:t xml:space="preserve"> </w:t>
      </w:r>
    </w:p>
    <w:p w14:paraId="54380778" w14:textId="77777777" w:rsidR="008A1569" w:rsidRPr="004E2770" w:rsidRDefault="008A1569" w:rsidP="008A1569">
      <w:pPr>
        <w:spacing w:line="240" w:lineRule="auto"/>
        <w:jc w:val="both"/>
        <w:rPr>
          <w:rFonts w:ascii="Arial" w:hAnsi="Arial" w:cs="Arial"/>
        </w:rPr>
      </w:pPr>
      <w:r w:rsidRPr="004E2770">
        <w:rPr>
          <w:rFonts w:ascii="Arial" w:hAnsi="Arial" w:cs="Arial"/>
        </w:rPr>
        <w:t>We look forw</w:t>
      </w:r>
      <w:r>
        <w:rPr>
          <w:rFonts w:ascii="Arial" w:hAnsi="Arial" w:cs="Arial"/>
        </w:rPr>
        <w:t>ard to having you join our relieving staff</w:t>
      </w:r>
      <w:r w:rsidRPr="004E2770">
        <w:rPr>
          <w:rFonts w:ascii="Arial" w:hAnsi="Arial" w:cs="Arial"/>
        </w:rPr>
        <w:t xml:space="preserve">. If you have any queries, please do not hesitate to contact me. </w:t>
      </w:r>
    </w:p>
    <w:p w14:paraId="048378B7" w14:textId="77777777" w:rsidR="008A1569" w:rsidRPr="00AC5D8F" w:rsidRDefault="008A1569" w:rsidP="008A1569">
      <w:pPr>
        <w:jc w:val="both"/>
        <w:rPr>
          <w:rFonts w:ascii="Arial" w:hAnsi="Arial" w:cs="Arial"/>
        </w:rPr>
      </w:pPr>
      <w:r w:rsidRPr="00AC5D8F">
        <w:rPr>
          <w:rFonts w:ascii="Arial" w:hAnsi="Arial" w:cs="Arial"/>
        </w:rPr>
        <w:t>Nāku noa, nā</w:t>
      </w:r>
    </w:p>
    <w:p w14:paraId="22A7F356" w14:textId="77777777" w:rsidR="0055509C" w:rsidRDefault="0055509C" w:rsidP="00115328">
      <w:pPr>
        <w:jc w:val="both"/>
        <w:rPr>
          <w:rFonts w:ascii="Arial" w:hAnsi="Arial" w:cs="Arial"/>
        </w:rPr>
      </w:pPr>
    </w:p>
    <w:p w14:paraId="4452671B" w14:textId="77777777" w:rsidR="0055509C" w:rsidRDefault="0055509C" w:rsidP="00115328">
      <w:pPr>
        <w:jc w:val="both"/>
        <w:rPr>
          <w:rFonts w:ascii="Arial" w:hAnsi="Arial" w:cs="Arial"/>
        </w:rPr>
      </w:pPr>
    </w:p>
    <w:p w14:paraId="79DD1D20" w14:textId="77777777" w:rsidR="0055509C" w:rsidRDefault="00115328" w:rsidP="00813F39">
      <w:pPr>
        <w:spacing w:after="0" w:line="240" w:lineRule="auto"/>
        <w:jc w:val="both"/>
        <w:rPr>
          <w:rFonts w:ascii="Arial" w:hAnsi="Arial" w:cs="Arial"/>
          <w:color w:val="FF0000"/>
        </w:rPr>
      </w:pPr>
      <w:r w:rsidRPr="0052108E">
        <w:rPr>
          <w:rFonts w:ascii="Arial" w:hAnsi="Arial" w:cs="Arial"/>
          <w:color w:val="FF0000"/>
        </w:rPr>
        <w:t>[Name]</w:t>
      </w:r>
    </w:p>
    <w:p w14:paraId="31415602" w14:textId="092C0C36" w:rsidR="00115328" w:rsidRPr="0052108E" w:rsidRDefault="00115328" w:rsidP="00813F39">
      <w:pPr>
        <w:spacing w:after="0" w:line="240" w:lineRule="auto"/>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328D5B93" w14:textId="48FC7E36" w:rsidR="00115328" w:rsidRPr="0052108E" w:rsidRDefault="00115328" w:rsidP="00813F39">
      <w:pPr>
        <w:pStyle w:val="NoSpacing"/>
        <w:jc w:val="both"/>
        <w:rPr>
          <w:rFonts w:ascii="Arial" w:hAnsi="Arial" w:cs="Arial"/>
          <w:color w:val="FF0000"/>
        </w:rPr>
      </w:pPr>
      <w:r w:rsidRPr="0052108E">
        <w:rPr>
          <w:rFonts w:ascii="Arial" w:hAnsi="Arial" w:cs="Arial"/>
          <w:color w:val="FF0000"/>
        </w:rPr>
        <w:t xml:space="preserve">[School name] </w:t>
      </w:r>
      <w:r w:rsidR="0055509C" w:rsidRPr="00605363">
        <w:rPr>
          <w:rFonts w:ascii="Arial" w:hAnsi="Arial" w:cs="Arial"/>
        </w:rPr>
        <w:t>Board</w:t>
      </w:r>
    </w:p>
    <w:p w14:paraId="74D1D391" w14:textId="77777777" w:rsidR="00D62474" w:rsidRDefault="00D62474" w:rsidP="00F1738B">
      <w:pPr>
        <w:pStyle w:val="NoSpacing"/>
        <w:rPr>
          <w:rFonts w:ascii="Arial" w:hAnsi="Arial" w:cs="Arial"/>
        </w:rPr>
      </w:pPr>
    </w:p>
    <w:p w14:paraId="670B70CA" w14:textId="2AC31B1D" w:rsidR="00254451" w:rsidRDefault="00254451">
      <w:pPr>
        <w:spacing w:after="0" w:line="240" w:lineRule="auto"/>
        <w:rPr>
          <w:rFonts w:ascii="Arial" w:hAnsi="Arial" w:cs="Arial"/>
        </w:rPr>
      </w:pPr>
      <w:r>
        <w:rPr>
          <w:rFonts w:ascii="Arial" w:hAnsi="Arial" w:cs="Arial"/>
        </w:rPr>
        <w:br w:type="page"/>
      </w:r>
    </w:p>
    <w:p w14:paraId="19F3E102" w14:textId="77777777" w:rsidR="00D62474" w:rsidRPr="00F1738B" w:rsidRDefault="00D62474" w:rsidP="00F1738B">
      <w:pPr>
        <w:pStyle w:val="NoSpacing"/>
        <w:rPr>
          <w:rFonts w:ascii="Arial" w:hAnsi="Arial" w:cs="Arial"/>
        </w:rPr>
      </w:pPr>
    </w:p>
    <w:p w14:paraId="3CF2E4F4"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Acceptance</w:t>
      </w:r>
    </w:p>
    <w:p w14:paraId="4D4629E0"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7A398A5A" w14:textId="73F0233D" w:rsidR="00D21415" w:rsidRDefault="009632EF" w:rsidP="00D21415">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 xml:space="preserve">position of </w:t>
      </w:r>
      <w:sdt>
        <w:sdtPr>
          <w:rPr>
            <w:rFonts w:ascii="Arial" w:hAnsi="Arial" w:cs="Arial"/>
          </w:rPr>
          <w:id w:val="246931699"/>
          <w:placeholder>
            <w:docPart w:val="979273064ED347B8A2334F8D590A6E15"/>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FB1992" w:rsidRPr="00605363">
            <w:rPr>
              <w:rStyle w:val="PlaceholderText"/>
              <w:rFonts w:ascii="Arial" w:hAnsi="Arial" w:cs="Arial"/>
            </w:rPr>
            <w:t>Choose an item.</w:t>
          </w:r>
        </w:sdtContent>
      </w:sdt>
      <w:r w:rsidR="007C48BF" w:rsidRPr="009632EF">
        <w:rPr>
          <w:rFonts w:ascii="Arial" w:eastAsia="Times New Roman" w:hAnsi="Arial" w:cs="Arial"/>
          <w:lang w:val="en-GB"/>
        </w:rPr>
        <w:t xml:space="preserve"> </w:t>
      </w:r>
      <w:r w:rsidRPr="009632EF">
        <w:rPr>
          <w:rFonts w:ascii="Arial" w:eastAsia="Times New Roman" w:hAnsi="Arial" w:cs="Arial"/>
          <w:lang w:val="en-GB"/>
        </w:rPr>
        <w:t xml:space="preserve">at </w:t>
      </w:r>
      <w:r w:rsidRPr="00D63E5F">
        <w:rPr>
          <w:rFonts w:ascii="Arial" w:eastAsia="Times New Roman" w:hAnsi="Arial" w:cs="Arial"/>
          <w:color w:val="FF0000"/>
          <w:lang w:val="en-GB"/>
        </w:rPr>
        <w:t>[school name]</w:t>
      </w:r>
      <w:r w:rsidRPr="009632EF">
        <w:rPr>
          <w:rFonts w:ascii="Arial" w:eastAsia="Times New Roman" w:hAnsi="Arial" w:cs="Arial"/>
          <w:lang w:val="en-GB"/>
        </w:rPr>
        <w:t xml:space="preserve"> </w:t>
      </w:r>
      <w:r w:rsidR="00D21415">
        <w:rPr>
          <w:rFonts w:ascii="Arial" w:hAnsi="Arial" w:cs="Arial"/>
        </w:rPr>
        <w:t>on the basis of the offer made in this letter</w:t>
      </w:r>
      <w:r w:rsidR="00D21415">
        <w:rPr>
          <w:rFonts w:ascii="Arial" w:hAnsi="Arial" w:cs="Arial"/>
          <w:color w:val="FF0000"/>
        </w:rPr>
        <w:t>.</w:t>
      </w:r>
    </w:p>
    <w:p w14:paraId="0C7D9EE7" w14:textId="77777777" w:rsidR="00D21415" w:rsidRDefault="00D21415" w:rsidP="00D2141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color w:val="EB4E68"/>
        </w:rPr>
        <w:t xml:space="preserve">[delete if not relevant] </w:t>
      </w:r>
      <w:r>
        <w:rPr>
          <w:rFonts w:ascii="Arial" w:hAnsi="Arial" w:cs="Arial"/>
        </w:rPr>
        <w:t>I have attached the acknowledgement of receipt of the code of conduct.</w:t>
      </w:r>
    </w:p>
    <w:p w14:paraId="6D3DAA83"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71C3643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I confirm I have had the opportunity to seek appropriate independent advice.</w:t>
      </w:r>
    </w:p>
    <w:p w14:paraId="6FE973B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A09218C" w14:textId="7A99BFF3" w:rsidR="009632EF" w:rsidRDefault="004D058D"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605363">
        <w:rPr>
          <w:rFonts w:ascii="Arial" w:hAnsi="Arial" w:cs="Arial"/>
        </w:rPr>
        <w:t>I am/am not a member of PPTA Te Wehengarua</w:t>
      </w:r>
      <w:r w:rsidR="007871C1">
        <w:rPr>
          <w:rFonts w:ascii="Arial" w:hAnsi="Arial" w:cs="Arial"/>
        </w:rPr>
        <w:t>.</w:t>
      </w:r>
      <w:r w:rsidRPr="00605363">
        <w:rPr>
          <w:rFonts w:ascii="Arial" w:hAnsi="Arial" w:cs="Arial"/>
        </w:rPr>
        <w:t xml:space="preserve"> (please circle as appropriate)</w:t>
      </w:r>
    </w:p>
    <w:p w14:paraId="37B9C0FA" w14:textId="77777777" w:rsidR="00C12EE6" w:rsidRDefault="00C12EE6"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1E3A1A9C" w14:textId="7F9CA6D9"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I would/would not (please circle as appropriate) like to receive information on the KiwiSaver Scheme.</w:t>
      </w:r>
    </w:p>
    <w:p w14:paraId="361B8ED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FBCEA0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_____________________________Date  ____________________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5F2ADF">
      <w:headerReference w:type="default" r:id="rId27"/>
      <w:footerReference w:type="default" r:id="rId28"/>
      <w:headerReference w:type="first" r:id="rId29"/>
      <w:pgSz w:w="11900" w:h="16840"/>
      <w:pgMar w:top="993"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FCB2F" w14:textId="77777777" w:rsidR="00377067" w:rsidRDefault="00377067" w:rsidP="005A4ACB">
      <w:pPr>
        <w:spacing w:after="0" w:line="240" w:lineRule="auto"/>
      </w:pPr>
      <w:r>
        <w:separator/>
      </w:r>
    </w:p>
  </w:endnote>
  <w:endnote w:type="continuationSeparator" w:id="0">
    <w:p w14:paraId="3435B519" w14:textId="77777777" w:rsidR="00377067" w:rsidRDefault="00377067" w:rsidP="005A4ACB">
      <w:pPr>
        <w:spacing w:after="0" w:line="240" w:lineRule="auto"/>
      </w:pPr>
      <w:r>
        <w:continuationSeparator/>
      </w:r>
    </w:p>
  </w:endnote>
  <w:endnote w:type="continuationNotice" w:id="1">
    <w:p w14:paraId="1534D430" w14:textId="77777777" w:rsidR="00377067" w:rsidRDefault="003770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6C67FB65"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E34A" w14:textId="77777777" w:rsidR="00377067" w:rsidRDefault="00377067" w:rsidP="005A4ACB">
      <w:pPr>
        <w:spacing w:after="0" w:line="240" w:lineRule="auto"/>
      </w:pPr>
      <w:r>
        <w:separator/>
      </w:r>
    </w:p>
  </w:footnote>
  <w:footnote w:type="continuationSeparator" w:id="0">
    <w:p w14:paraId="4DBB5FA2" w14:textId="77777777" w:rsidR="00377067" w:rsidRDefault="00377067" w:rsidP="005A4ACB">
      <w:pPr>
        <w:spacing w:after="0" w:line="240" w:lineRule="auto"/>
      </w:pPr>
      <w:r>
        <w:continuationSeparator/>
      </w:r>
    </w:p>
  </w:footnote>
  <w:footnote w:type="continuationNotice" w:id="1">
    <w:p w14:paraId="3B95AD17" w14:textId="77777777" w:rsidR="00377067" w:rsidRDefault="003770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7781230D" w:rsidR="00E910CC" w:rsidRPr="005F2ADF" w:rsidRDefault="005F2ADF" w:rsidP="005F2ADF">
    <w:pPr>
      <w:pStyle w:val="Header"/>
    </w:pPr>
    <w:r w:rsidRPr="005F2ADF">
      <w:rPr>
        <w:rFonts w:ascii="Arial" w:hAnsi="Arial" w:cs="Arial"/>
        <w:sz w:val="20"/>
        <w:lang w:val="en-US"/>
      </w:rPr>
      <w:t xml:space="preserve">Community Education </w:t>
    </w:r>
    <w:r>
      <w:rPr>
        <w:rFonts w:ascii="Arial" w:hAnsi="Arial" w:cs="Arial"/>
        <w:sz w:val="20"/>
        <w:lang w:val="en-US"/>
      </w:rPr>
      <w:t xml:space="preserve">casual </w:t>
    </w:r>
    <w:r w:rsidRPr="005F2ADF">
      <w:rPr>
        <w:rFonts w:ascii="Arial" w:hAnsi="Arial" w:cs="Arial"/>
        <w:sz w:val="20"/>
        <w:lang w:val="en-US"/>
      </w:rPr>
      <w:tab/>
      <w:t xml:space="preserve"> </w:t>
    </w:r>
    <w:r w:rsidRPr="005F2ADF">
      <w:rPr>
        <w:rFonts w:ascii="Arial" w:hAnsi="Arial" w:cs="Arial"/>
        <w:sz w:val="20"/>
        <w:lang w:val="en-US"/>
      </w:rPr>
      <w:tab/>
      <w:t xml:space="preserve"> V </w:t>
    </w:r>
    <w:r w:rsidR="007871C1">
      <w:rPr>
        <w:rFonts w:ascii="Arial" w:hAnsi="Arial" w:cs="Arial"/>
        <w:sz w:val="20"/>
        <w:lang w:val="en-US"/>
      </w:rPr>
      <w:t>13.02.2025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1F692D5D"/>
    <w:multiLevelType w:val="hybridMultilevel"/>
    <w:tmpl w:val="15523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0"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12120696">
    <w:abstractNumId w:val="11"/>
  </w:num>
  <w:num w:numId="2" w16cid:durableId="818885238">
    <w:abstractNumId w:val="12"/>
  </w:num>
  <w:num w:numId="3" w16cid:durableId="549652394">
    <w:abstractNumId w:val="1"/>
  </w:num>
  <w:num w:numId="4" w16cid:durableId="503740052">
    <w:abstractNumId w:val="8"/>
  </w:num>
  <w:num w:numId="5" w16cid:durableId="1212811855">
    <w:abstractNumId w:val="2"/>
  </w:num>
  <w:num w:numId="6" w16cid:durableId="1810780560">
    <w:abstractNumId w:val="6"/>
  </w:num>
  <w:num w:numId="7" w16cid:durableId="373164980">
    <w:abstractNumId w:val="17"/>
  </w:num>
  <w:num w:numId="8" w16cid:durableId="19342468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0187216">
    <w:abstractNumId w:val="0"/>
  </w:num>
  <w:num w:numId="10" w16cid:durableId="20244717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8907404">
    <w:abstractNumId w:val="9"/>
  </w:num>
  <w:num w:numId="12" w16cid:durableId="1605726751">
    <w:abstractNumId w:val="10"/>
  </w:num>
  <w:num w:numId="13" w16cid:durableId="976494676">
    <w:abstractNumId w:val="14"/>
  </w:num>
  <w:num w:numId="14" w16cid:durableId="1051347419">
    <w:abstractNumId w:val="16"/>
  </w:num>
  <w:num w:numId="15" w16cid:durableId="746466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548459">
    <w:abstractNumId w:val="18"/>
  </w:num>
  <w:num w:numId="17" w16cid:durableId="29770830">
    <w:abstractNumId w:val="5"/>
  </w:num>
  <w:num w:numId="18" w16cid:durableId="596444943">
    <w:abstractNumId w:val="7"/>
  </w:num>
  <w:num w:numId="19" w16cid:durableId="562713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xMzQyNzYzMbKwMLZQ0lEKTi0uzszPAykwrAUATZpxDywAAAA="/>
  </w:docVars>
  <w:rsids>
    <w:rsidRoot w:val="00C1094E"/>
    <w:rsid w:val="000003AA"/>
    <w:rsid w:val="00011969"/>
    <w:rsid w:val="0001375C"/>
    <w:rsid w:val="00034919"/>
    <w:rsid w:val="000531C0"/>
    <w:rsid w:val="00093BCC"/>
    <w:rsid w:val="000A6295"/>
    <w:rsid w:val="000B68B4"/>
    <w:rsid w:val="000D6355"/>
    <w:rsid w:val="000D704C"/>
    <w:rsid w:val="000F1622"/>
    <w:rsid w:val="000F77DF"/>
    <w:rsid w:val="001001A8"/>
    <w:rsid w:val="00101771"/>
    <w:rsid w:val="00102625"/>
    <w:rsid w:val="00105B4C"/>
    <w:rsid w:val="00111DC3"/>
    <w:rsid w:val="00115328"/>
    <w:rsid w:val="00122DA3"/>
    <w:rsid w:val="001230C1"/>
    <w:rsid w:val="00134BCC"/>
    <w:rsid w:val="00141D6A"/>
    <w:rsid w:val="001813C5"/>
    <w:rsid w:val="00184A28"/>
    <w:rsid w:val="0019089F"/>
    <w:rsid w:val="001B6B8A"/>
    <w:rsid w:val="001C0B2A"/>
    <w:rsid w:val="001C2AD7"/>
    <w:rsid w:val="001D7416"/>
    <w:rsid w:val="001E45B8"/>
    <w:rsid w:val="001F4693"/>
    <w:rsid w:val="00254451"/>
    <w:rsid w:val="00262125"/>
    <w:rsid w:val="00272EF9"/>
    <w:rsid w:val="00283C04"/>
    <w:rsid w:val="00290A6E"/>
    <w:rsid w:val="00295077"/>
    <w:rsid w:val="002979DD"/>
    <w:rsid w:val="002A2B51"/>
    <w:rsid w:val="002D4593"/>
    <w:rsid w:val="002D4C30"/>
    <w:rsid w:val="002F33EE"/>
    <w:rsid w:val="00322528"/>
    <w:rsid w:val="003232B7"/>
    <w:rsid w:val="00323724"/>
    <w:rsid w:val="0032502C"/>
    <w:rsid w:val="00353AE5"/>
    <w:rsid w:val="00377067"/>
    <w:rsid w:val="00394001"/>
    <w:rsid w:val="00394C7B"/>
    <w:rsid w:val="003B799E"/>
    <w:rsid w:val="003D146E"/>
    <w:rsid w:val="003F6E1E"/>
    <w:rsid w:val="0041312A"/>
    <w:rsid w:val="00417D24"/>
    <w:rsid w:val="00443B59"/>
    <w:rsid w:val="00456894"/>
    <w:rsid w:val="00457BB5"/>
    <w:rsid w:val="00466251"/>
    <w:rsid w:val="00466E8E"/>
    <w:rsid w:val="0046765E"/>
    <w:rsid w:val="00475E60"/>
    <w:rsid w:val="004767B2"/>
    <w:rsid w:val="004872C6"/>
    <w:rsid w:val="004879AD"/>
    <w:rsid w:val="00494C89"/>
    <w:rsid w:val="004C5E0C"/>
    <w:rsid w:val="004D058D"/>
    <w:rsid w:val="004D2904"/>
    <w:rsid w:val="004D501F"/>
    <w:rsid w:val="004E2770"/>
    <w:rsid w:val="004E2FDB"/>
    <w:rsid w:val="0052108E"/>
    <w:rsid w:val="0053321E"/>
    <w:rsid w:val="00533C3C"/>
    <w:rsid w:val="0055509C"/>
    <w:rsid w:val="00575834"/>
    <w:rsid w:val="0058613E"/>
    <w:rsid w:val="005A4ACB"/>
    <w:rsid w:val="005C052B"/>
    <w:rsid w:val="005C7DDB"/>
    <w:rsid w:val="005E2A1B"/>
    <w:rsid w:val="005F024E"/>
    <w:rsid w:val="005F2ADF"/>
    <w:rsid w:val="00601284"/>
    <w:rsid w:val="0060340D"/>
    <w:rsid w:val="00635103"/>
    <w:rsid w:val="006403D1"/>
    <w:rsid w:val="00644811"/>
    <w:rsid w:val="00644C3F"/>
    <w:rsid w:val="00655692"/>
    <w:rsid w:val="00664DA0"/>
    <w:rsid w:val="006A24AE"/>
    <w:rsid w:val="006B2492"/>
    <w:rsid w:val="006D10AB"/>
    <w:rsid w:val="006D1793"/>
    <w:rsid w:val="006E5DED"/>
    <w:rsid w:val="0070458B"/>
    <w:rsid w:val="00721154"/>
    <w:rsid w:val="0073216A"/>
    <w:rsid w:val="00734A2E"/>
    <w:rsid w:val="0074679B"/>
    <w:rsid w:val="00747453"/>
    <w:rsid w:val="007515A9"/>
    <w:rsid w:val="00762CA5"/>
    <w:rsid w:val="007638B9"/>
    <w:rsid w:val="007871C1"/>
    <w:rsid w:val="007C48BF"/>
    <w:rsid w:val="007C4B6B"/>
    <w:rsid w:val="007E52BF"/>
    <w:rsid w:val="007F3AF5"/>
    <w:rsid w:val="007F5F0F"/>
    <w:rsid w:val="007F670D"/>
    <w:rsid w:val="00813380"/>
    <w:rsid w:val="00813CD3"/>
    <w:rsid w:val="00813F39"/>
    <w:rsid w:val="00820F6A"/>
    <w:rsid w:val="00833478"/>
    <w:rsid w:val="0083602E"/>
    <w:rsid w:val="0084453F"/>
    <w:rsid w:val="00853DD4"/>
    <w:rsid w:val="00857A0D"/>
    <w:rsid w:val="0086288A"/>
    <w:rsid w:val="0087288D"/>
    <w:rsid w:val="00872DFC"/>
    <w:rsid w:val="00893749"/>
    <w:rsid w:val="0089501C"/>
    <w:rsid w:val="008A0C3F"/>
    <w:rsid w:val="008A1569"/>
    <w:rsid w:val="008B1023"/>
    <w:rsid w:val="008B6C19"/>
    <w:rsid w:val="008C4CF5"/>
    <w:rsid w:val="008C6B99"/>
    <w:rsid w:val="008C6F14"/>
    <w:rsid w:val="008D20A9"/>
    <w:rsid w:val="008D3598"/>
    <w:rsid w:val="008E0201"/>
    <w:rsid w:val="009025A5"/>
    <w:rsid w:val="009026F7"/>
    <w:rsid w:val="00910834"/>
    <w:rsid w:val="00920C41"/>
    <w:rsid w:val="00923330"/>
    <w:rsid w:val="0092441D"/>
    <w:rsid w:val="009308C2"/>
    <w:rsid w:val="009361F3"/>
    <w:rsid w:val="009414BE"/>
    <w:rsid w:val="009632EF"/>
    <w:rsid w:val="00967240"/>
    <w:rsid w:val="0097562A"/>
    <w:rsid w:val="009812FC"/>
    <w:rsid w:val="00990B5A"/>
    <w:rsid w:val="00991FA8"/>
    <w:rsid w:val="00996CF5"/>
    <w:rsid w:val="009B2C7E"/>
    <w:rsid w:val="009C466C"/>
    <w:rsid w:val="009D7B87"/>
    <w:rsid w:val="009F534E"/>
    <w:rsid w:val="00A00DC7"/>
    <w:rsid w:val="00A133BF"/>
    <w:rsid w:val="00A21E02"/>
    <w:rsid w:val="00A2701D"/>
    <w:rsid w:val="00A51878"/>
    <w:rsid w:val="00A53BB3"/>
    <w:rsid w:val="00A62F47"/>
    <w:rsid w:val="00A716E2"/>
    <w:rsid w:val="00A77E20"/>
    <w:rsid w:val="00A93398"/>
    <w:rsid w:val="00AA3DBF"/>
    <w:rsid w:val="00AA6566"/>
    <w:rsid w:val="00AB44D7"/>
    <w:rsid w:val="00AC0977"/>
    <w:rsid w:val="00AE0028"/>
    <w:rsid w:val="00B06206"/>
    <w:rsid w:val="00B15065"/>
    <w:rsid w:val="00B21544"/>
    <w:rsid w:val="00B609A3"/>
    <w:rsid w:val="00B909B9"/>
    <w:rsid w:val="00BC5C66"/>
    <w:rsid w:val="00BD625D"/>
    <w:rsid w:val="00BF1D38"/>
    <w:rsid w:val="00C038B7"/>
    <w:rsid w:val="00C1094E"/>
    <w:rsid w:val="00C12EE6"/>
    <w:rsid w:val="00C24D0F"/>
    <w:rsid w:val="00C46A6B"/>
    <w:rsid w:val="00C633BB"/>
    <w:rsid w:val="00C72BF1"/>
    <w:rsid w:val="00C7595C"/>
    <w:rsid w:val="00C8705E"/>
    <w:rsid w:val="00C91C88"/>
    <w:rsid w:val="00CB1CFC"/>
    <w:rsid w:val="00CC6AFE"/>
    <w:rsid w:val="00CE585B"/>
    <w:rsid w:val="00CF7790"/>
    <w:rsid w:val="00D21415"/>
    <w:rsid w:val="00D33940"/>
    <w:rsid w:val="00D33D0C"/>
    <w:rsid w:val="00D62474"/>
    <w:rsid w:val="00D631E0"/>
    <w:rsid w:val="00D63E5F"/>
    <w:rsid w:val="00D90CE3"/>
    <w:rsid w:val="00D953CD"/>
    <w:rsid w:val="00DB09A8"/>
    <w:rsid w:val="00DB6AA8"/>
    <w:rsid w:val="00DD6BF2"/>
    <w:rsid w:val="00E00465"/>
    <w:rsid w:val="00E10DB9"/>
    <w:rsid w:val="00E263B0"/>
    <w:rsid w:val="00E51BAB"/>
    <w:rsid w:val="00E56349"/>
    <w:rsid w:val="00E56AB8"/>
    <w:rsid w:val="00E604A8"/>
    <w:rsid w:val="00E635F1"/>
    <w:rsid w:val="00E910CC"/>
    <w:rsid w:val="00EB215D"/>
    <w:rsid w:val="00EB7192"/>
    <w:rsid w:val="00ED1EE4"/>
    <w:rsid w:val="00EE6FAA"/>
    <w:rsid w:val="00F11690"/>
    <w:rsid w:val="00F12D36"/>
    <w:rsid w:val="00F13A60"/>
    <w:rsid w:val="00F1738B"/>
    <w:rsid w:val="00F20C52"/>
    <w:rsid w:val="00F24332"/>
    <w:rsid w:val="00F5232B"/>
    <w:rsid w:val="00F55768"/>
    <w:rsid w:val="00F64960"/>
    <w:rsid w:val="00F653B9"/>
    <w:rsid w:val="00F779CB"/>
    <w:rsid w:val="00F837BF"/>
    <w:rsid w:val="00F90030"/>
    <w:rsid w:val="00F91B8E"/>
    <w:rsid w:val="00FA1332"/>
    <w:rsid w:val="00FA563F"/>
    <w:rsid w:val="00FB1992"/>
    <w:rsid w:val="00FC64F9"/>
    <w:rsid w:val="00FD0CDB"/>
    <w:rsid w:val="00FD0F92"/>
    <w:rsid w:val="00FE3EFB"/>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UnresolvedMention">
    <w:name w:val="Unresolved Mention"/>
    <w:basedOn w:val="DefaultParagraphFont"/>
    <w:uiPriority w:val="99"/>
    <w:semiHidden/>
    <w:unhideWhenUsed/>
    <w:rsid w:val="00494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171838530">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577247758">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1273325437">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803769402">
      <w:bodyDiv w:val="1"/>
      <w:marLeft w:val="0"/>
      <w:marRight w:val="0"/>
      <w:marTop w:val="0"/>
      <w:marBottom w:val="0"/>
      <w:divBdr>
        <w:top w:val="none" w:sz="0" w:space="0" w:color="auto"/>
        <w:left w:val="none" w:sz="0" w:space="0" w:color="auto"/>
        <w:bottom w:val="none" w:sz="0" w:space="0" w:color="auto"/>
        <w:right w:val="none" w:sz="0" w:space="0" w:color="auto"/>
      </w:divBdr>
    </w:div>
    <w:div w:id="1851749005">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mployment.govt.nz/assets/uploads/documents/starting-employment/form-to-indicate-intention-to-join-union.pdf"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ettings" Target="settings.xml"/><Relationship Id="rId12" Type="http://schemas.openxmlformats.org/officeDocument/2006/relationships/hyperlink" Target="mailto:eradvice@nzsta.org.nz"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resourcecentre.org.nz/helpforprincipals?aId=ka0RF00000071iXYAQ"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sourcecentre.org.nz/helpforprincipals?aId=ka0RF0000006dEnYAI" TargetMode="External"/><Relationship Id="rId24" Type="http://schemas.openxmlformats.org/officeDocument/2006/relationships/hyperlink" Target="https://www.education.govt.nz/school/people-and-employment/employment-agreements/collective-agreements/community-education-collective-agree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mailto:eradvice@tewhakaroputanga.org.nz"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rincipals.s3.ap-southeast-2.amazonaws.com/RCA+5.0/Letter+-+s62A(3)+notice.docx"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1A91B0DC474EF19A798D8879D55DF2"/>
        <w:category>
          <w:name w:val="General"/>
          <w:gallery w:val="placeholder"/>
        </w:category>
        <w:types>
          <w:type w:val="bbPlcHdr"/>
        </w:types>
        <w:behaviors>
          <w:behavior w:val="content"/>
        </w:behaviors>
        <w:guid w:val="{E0887122-DAB4-4C6F-8B7E-112C23BC934A}"/>
      </w:docPartPr>
      <w:docPartBody>
        <w:p w:rsidR="00564CCD" w:rsidRDefault="009049FF" w:rsidP="009049FF">
          <w:pPr>
            <w:pStyle w:val="871A91B0DC474EF19A798D8879D55DF2"/>
          </w:pPr>
          <w:r w:rsidRPr="00986A50">
            <w:rPr>
              <w:rStyle w:val="PlaceholderText"/>
            </w:rPr>
            <w:t>Choose an item.</w:t>
          </w:r>
        </w:p>
      </w:docPartBody>
    </w:docPart>
    <w:docPart>
      <w:docPartPr>
        <w:name w:val="3BC7DDF1D23B4464806A58E57F6FD0AE"/>
        <w:category>
          <w:name w:val="General"/>
          <w:gallery w:val="placeholder"/>
        </w:category>
        <w:types>
          <w:type w:val="bbPlcHdr"/>
        </w:types>
        <w:behaviors>
          <w:behavior w:val="content"/>
        </w:behaviors>
        <w:guid w:val="{A22EF4BA-8667-4355-8CFA-A48673BF00D9}"/>
      </w:docPartPr>
      <w:docPartBody>
        <w:p w:rsidR="00F94E49" w:rsidRDefault="00F94E49" w:rsidP="00F94E49">
          <w:pPr>
            <w:pStyle w:val="3BC7DDF1D23B4464806A58E57F6FD0AE"/>
          </w:pPr>
          <w:r>
            <w:rPr>
              <w:rStyle w:val="PlaceholderText"/>
            </w:rPr>
            <w:t>Click or tap to enter a date.</w:t>
          </w:r>
        </w:p>
      </w:docPartBody>
    </w:docPart>
    <w:docPart>
      <w:docPartPr>
        <w:name w:val="F16F06060C7743D1A5A7EDA1082033B6"/>
        <w:category>
          <w:name w:val="General"/>
          <w:gallery w:val="placeholder"/>
        </w:category>
        <w:types>
          <w:type w:val="bbPlcHdr"/>
        </w:types>
        <w:behaviors>
          <w:behavior w:val="content"/>
        </w:behaviors>
        <w:guid w:val="{79F0B14F-9EEE-40F8-AF9D-2EEF1630837D}"/>
      </w:docPartPr>
      <w:docPartBody>
        <w:p w:rsidR="00B76895" w:rsidRDefault="008E5BA0" w:rsidP="008E5BA0">
          <w:pPr>
            <w:pStyle w:val="F16F06060C7743D1A5A7EDA1082033B6"/>
          </w:pPr>
          <w:r w:rsidRPr="00986A50">
            <w:rPr>
              <w:rStyle w:val="PlaceholderText"/>
            </w:rPr>
            <w:t>Choose an item.</w:t>
          </w:r>
        </w:p>
      </w:docPartBody>
    </w:docPart>
    <w:docPart>
      <w:docPartPr>
        <w:name w:val="979273064ED347B8A2334F8D590A6E15"/>
        <w:category>
          <w:name w:val="General"/>
          <w:gallery w:val="placeholder"/>
        </w:category>
        <w:types>
          <w:type w:val="bbPlcHdr"/>
        </w:types>
        <w:behaviors>
          <w:behavior w:val="content"/>
        </w:behaviors>
        <w:guid w:val="{78610AD9-E33C-48D7-AF6B-DA6A095D194A}"/>
      </w:docPartPr>
      <w:docPartBody>
        <w:p w:rsidR="00B76895" w:rsidRDefault="008E5BA0" w:rsidP="008E5BA0">
          <w:pPr>
            <w:pStyle w:val="979273064ED347B8A2334F8D590A6E15"/>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FF"/>
    <w:rsid w:val="00564CCD"/>
    <w:rsid w:val="0058613E"/>
    <w:rsid w:val="005E2A1B"/>
    <w:rsid w:val="008955F8"/>
    <w:rsid w:val="008E0201"/>
    <w:rsid w:val="008E5BA0"/>
    <w:rsid w:val="009049FF"/>
    <w:rsid w:val="00A00DC7"/>
    <w:rsid w:val="00B06206"/>
    <w:rsid w:val="00B76895"/>
    <w:rsid w:val="00BC0115"/>
    <w:rsid w:val="00BF1D38"/>
    <w:rsid w:val="00C91C88"/>
    <w:rsid w:val="00F653B9"/>
    <w:rsid w:val="00F94E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5BA0"/>
    <w:rPr>
      <w:color w:val="808080"/>
    </w:rPr>
  </w:style>
  <w:style w:type="paragraph" w:customStyle="1" w:styleId="871A91B0DC474EF19A798D8879D55DF2">
    <w:name w:val="871A91B0DC474EF19A798D8879D55DF2"/>
    <w:rsid w:val="009049FF"/>
  </w:style>
  <w:style w:type="paragraph" w:customStyle="1" w:styleId="3BC7DDF1D23B4464806A58E57F6FD0AE">
    <w:name w:val="3BC7DDF1D23B4464806A58E57F6FD0AE"/>
    <w:rsid w:val="00F94E49"/>
    <w:pPr>
      <w:spacing w:line="278" w:lineRule="auto"/>
    </w:pPr>
    <w:rPr>
      <w:kern w:val="2"/>
      <w:sz w:val="24"/>
      <w:szCs w:val="24"/>
      <w14:ligatures w14:val="standardContextual"/>
    </w:rPr>
  </w:style>
  <w:style w:type="paragraph" w:customStyle="1" w:styleId="F16F06060C7743D1A5A7EDA1082033B6">
    <w:name w:val="F16F06060C7743D1A5A7EDA1082033B6"/>
    <w:rsid w:val="008E5BA0"/>
    <w:pPr>
      <w:spacing w:line="278" w:lineRule="auto"/>
    </w:pPr>
    <w:rPr>
      <w:kern w:val="2"/>
      <w:sz w:val="24"/>
      <w:szCs w:val="24"/>
      <w14:ligatures w14:val="standardContextual"/>
    </w:rPr>
  </w:style>
  <w:style w:type="paragraph" w:customStyle="1" w:styleId="979273064ED347B8A2334F8D590A6E15">
    <w:name w:val="979273064ED347B8A2334F8D590A6E15"/>
    <w:rsid w:val="008E5BA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2.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A01BADE6-5FC8-43A9-AE6D-453B64128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2026-02-01T23:14:00Z</dcterms:created>
  <dcterms:modified xsi:type="dcterms:W3CDTF">2026-02-01T23:14:00Z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e526961e-293d-40d6-9edc-eed69d117ebe</vt:lpwstr>
  </property>
</Properties>
</file>