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56139" w14:textId="77777777" w:rsidR="00970FA6" w:rsidRPr="00D27B88" w:rsidRDefault="00970FA6" w:rsidP="00970FA6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[</w:t>
      </w:r>
      <w:r w:rsidR="00D27B88">
        <w:rPr>
          <w:rFonts w:ascii="Arial" w:eastAsia="Times New Roman" w:hAnsi="Arial" w:cs="Arial"/>
          <w:b/>
          <w:bCs/>
          <w:i/>
          <w:iCs/>
          <w:color w:val="FF0000"/>
        </w:rPr>
        <w:t>Insert s</w:t>
      </w: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 xml:space="preserve">chool </w:t>
      </w:r>
      <w:r w:rsidR="00D27B88">
        <w:rPr>
          <w:rFonts w:ascii="Arial" w:eastAsia="Times New Roman" w:hAnsi="Arial" w:cs="Arial"/>
          <w:b/>
          <w:bCs/>
          <w:i/>
          <w:iCs/>
          <w:color w:val="FF0000"/>
        </w:rPr>
        <w:t>l</w:t>
      </w: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ogo]</w:t>
      </w:r>
    </w:p>
    <w:p w14:paraId="426FA046" w14:textId="77777777" w:rsidR="00970FA6" w:rsidRPr="00D27B88" w:rsidRDefault="00970FA6" w:rsidP="00970FA6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[</w:t>
      </w:r>
      <w:r w:rsidR="00D27B88">
        <w:rPr>
          <w:rFonts w:ascii="Arial" w:eastAsia="Times New Roman" w:hAnsi="Arial" w:cs="Arial"/>
          <w:b/>
          <w:bCs/>
          <w:i/>
          <w:iCs/>
          <w:color w:val="FF0000"/>
        </w:rPr>
        <w:t>Insert c</w:t>
      </w: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ontact details]</w:t>
      </w:r>
    </w:p>
    <w:p w14:paraId="4F646BBB" w14:textId="77777777" w:rsidR="00970FA6" w:rsidRDefault="00970FA6" w:rsidP="00970FA6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sz w:val="32"/>
          <w:u w:val="single"/>
        </w:rPr>
      </w:pPr>
    </w:p>
    <w:p w14:paraId="5A85B7A7" w14:textId="77777777" w:rsidR="00B05680" w:rsidRDefault="00EF6AE3" w:rsidP="00B05680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Arial" w:eastAsia="Times New Roman" w:hAnsi="Arial" w:cs="Arial"/>
          <w:b/>
          <w:sz w:val="32"/>
          <w:u w:val="single"/>
        </w:rPr>
      </w:pPr>
      <w:r w:rsidRPr="00F33B24">
        <w:rPr>
          <w:rFonts w:ascii="Arial" w:eastAsia="Times New Roman" w:hAnsi="Arial" w:cs="Arial"/>
          <w:b/>
          <w:sz w:val="32"/>
          <w:u w:val="single"/>
        </w:rPr>
        <w:t xml:space="preserve">Exit Interview </w:t>
      </w:r>
    </w:p>
    <w:p w14:paraId="56E36FE3" w14:textId="77777777" w:rsidR="00970FA6" w:rsidRDefault="00970FA6" w:rsidP="00970FA6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sz w:val="24"/>
          <w:u w:val="single"/>
        </w:rPr>
      </w:pPr>
    </w:p>
    <w:p w14:paraId="6E4838B8" w14:textId="77777777" w:rsidR="00F33B24" w:rsidRPr="00F33B24" w:rsidRDefault="00F33B24" w:rsidP="00B05680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Arial" w:eastAsia="Times New Roman" w:hAnsi="Arial" w:cs="Arial"/>
          <w:sz w:val="20"/>
        </w:rPr>
      </w:pPr>
    </w:p>
    <w:p w14:paraId="63B4E234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 xml:space="preserve">What is </w:t>
      </w:r>
      <w:r w:rsidR="00763687">
        <w:rPr>
          <w:rFonts w:ascii="Arial" w:hAnsi="Arial" w:cs="Arial"/>
        </w:rPr>
        <w:t>the</w:t>
      </w:r>
      <w:r w:rsidRPr="00F33B24">
        <w:rPr>
          <w:rFonts w:ascii="Arial" w:hAnsi="Arial" w:cs="Arial"/>
        </w:rPr>
        <w:t xml:space="preserve"> main reason for leaving?    </w:t>
      </w:r>
    </w:p>
    <w:p w14:paraId="2D56CC5E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5EB0611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454A4CC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4E43123B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7E1F3F64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What</w:t>
      </w:r>
      <w:r w:rsidR="00B634A8">
        <w:rPr>
          <w:rFonts w:ascii="Arial" w:hAnsi="Arial" w:cs="Arial"/>
        </w:rPr>
        <w:t xml:space="preserve"> other reasons do you have for </w:t>
      </w:r>
      <w:r w:rsidRPr="00F33B24">
        <w:rPr>
          <w:rFonts w:ascii="Arial" w:hAnsi="Arial" w:cs="Arial"/>
        </w:rPr>
        <w:t>leaving</w:t>
      </w:r>
      <w:r w:rsidR="00BD028D">
        <w:rPr>
          <w:rFonts w:ascii="Arial" w:hAnsi="Arial" w:cs="Arial"/>
        </w:rPr>
        <w:t xml:space="preserve"> [</w:t>
      </w:r>
      <w:r w:rsidR="00B634A8">
        <w:rPr>
          <w:rFonts w:ascii="Arial" w:hAnsi="Arial" w:cs="Arial"/>
        </w:rPr>
        <w:t>school</w:t>
      </w:r>
      <w:r w:rsidR="00BD028D">
        <w:rPr>
          <w:rFonts w:ascii="Arial" w:hAnsi="Arial" w:cs="Arial"/>
        </w:rPr>
        <w:t>’s name]</w:t>
      </w:r>
      <w:r w:rsidRPr="00F33B24">
        <w:rPr>
          <w:rFonts w:ascii="Arial" w:hAnsi="Arial" w:cs="Arial"/>
        </w:rPr>
        <w:t>?</w:t>
      </w:r>
    </w:p>
    <w:p w14:paraId="0FCFD6FE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37784E6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B322EFE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1F418C09" w14:textId="77777777" w:rsidR="00BF0C4F" w:rsidRDefault="00BF0C4F" w:rsidP="00F83A8E">
      <w:pPr>
        <w:pStyle w:val="NoSpacing"/>
        <w:rPr>
          <w:rFonts w:ascii="Arial" w:hAnsi="Arial" w:cs="Arial"/>
        </w:rPr>
      </w:pPr>
    </w:p>
    <w:p w14:paraId="30A5ECDE" w14:textId="77777777" w:rsidR="00F83A8E" w:rsidRPr="003620F2" w:rsidRDefault="00F83A8E" w:rsidP="00F83A8E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 xml:space="preserve">What did you think about our recruitment </w:t>
      </w:r>
      <w:r>
        <w:rPr>
          <w:rFonts w:ascii="Arial" w:hAnsi="Arial" w:cs="Arial"/>
        </w:rPr>
        <w:t xml:space="preserve">and induction </w:t>
      </w:r>
      <w:r w:rsidRPr="003620F2">
        <w:rPr>
          <w:rFonts w:ascii="Arial" w:hAnsi="Arial" w:cs="Arial"/>
        </w:rPr>
        <w:t>process</w:t>
      </w:r>
      <w:r>
        <w:rPr>
          <w:rFonts w:ascii="Arial" w:hAnsi="Arial" w:cs="Arial"/>
        </w:rPr>
        <w:t>es when you started here</w:t>
      </w:r>
      <w:r w:rsidRPr="003620F2">
        <w:rPr>
          <w:rFonts w:ascii="Arial" w:hAnsi="Arial" w:cs="Arial"/>
        </w:rPr>
        <w:t xml:space="preserve">? </w:t>
      </w:r>
    </w:p>
    <w:p w14:paraId="687CD1F2" w14:textId="77777777" w:rsidR="007A6566" w:rsidRDefault="007A6566" w:rsidP="007A656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78F0DD4" w14:textId="77777777" w:rsidR="007A6566" w:rsidRPr="00F33B24" w:rsidRDefault="007A6566" w:rsidP="007A656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6123A7B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645A70ED" w14:textId="77777777" w:rsidR="005318E8" w:rsidRDefault="005318E8" w:rsidP="00B05680">
      <w:pPr>
        <w:pStyle w:val="NoSpacing"/>
        <w:rPr>
          <w:rFonts w:ascii="Arial" w:hAnsi="Arial" w:cs="Arial"/>
        </w:rPr>
      </w:pPr>
    </w:p>
    <w:p w14:paraId="7CAB11AE" w14:textId="77777777" w:rsidR="005318E8" w:rsidRPr="003620F2" w:rsidRDefault="005318E8" w:rsidP="005318E8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Did the reality alter from your expectations when you first joined us?</w:t>
      </w:r>
    </w:p>
    <w:p w14:paraId="49D23B65" w14:textId="77777777" w:rsidR="005318E8" w:rsidRPr="003620F2" w:rsidRDefault="005318E8" w:rsidP="005318E8">
      <w:pPr>
        <w:pStyle w:val="NoSpacing"/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rPr>
          <w:rFonts w:ascii="Arial" w:hAnsi="Arial" w:cs="Arial"/>
        </w:rPr>
      </w:pPr>
    </w:p>
    <w:p w14:paraId="213D5CD9" w14:textId="77777777" w:rsidR="005318E8" w:rsidRDefault="005318E8" w:rsidP="00B05680">
      <w:pPr>
        <w:pStyle w:val="NoSpacing"/>
        <w:rPr>
          <w:rFonts w:ascii="Arial" w:hAnsi="Arial" w:cs="Arial"/>
        </w:rPr>
      </w:pPr>
    </w:p>
    <w:p w14:paraId="4A1FAB6D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What has been good/enjoyable/</w:t>
      </w:r>
      <w:r w:rsidR="00DE4E8D">
        <w:rPr>
          <w:rFonts w:ascii="Arial" w:hAnsi="Arial" w:cs="Arial"/>
        </w:rPr>
        <w:t xml:space="preserve">satisfying working </w:t>
      </w:r>
      <w:r w:rsidRPr="00F33B24">
        <w:rPr>
          <w:rFonts w:ascii="Arial" w:hAnsi="Arial" w:cs="Arial"/>
        </w:rPr>
        <w:t>with us?</w:t>
      </w:r>
    </w:p>
    <w:p w14:paraId="3C005016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30D2D83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B97EC68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6E552852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53F8CA1F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What has been frustrating/difficul</w:t>
      </w:r>
      <w:r w:rsidR="00DE4E8D">
        <w:rPr>
          <w:rFonts w:ascii="Arial" w:hAnsi="Arial" w:cs="Arial"/>
        </w:rPr>
        <w:t xml:space="preserve">t/upsetting working </w:t>
      </w:r>
      <w:r w:rsidRPr="00F33B24">
        <w:rPr>
          <w:rFonts w:ascii="Arial" w:hAnsi="Arial" w:cs="Arial"/>
        </w:rPr>
        <w:t>with us?</w:t>
      </w:r>
    </w:p>
    <w:p w14:paraId="0A6EFCAE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EE04486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CB1B40D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28553BBA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68E122B6" w14:textId="77777777" w:rsidR="00EF6AE3" w:rsidRPr="00F33B24" w:rsidRDefault="00D55820" w:rsidP="00B0568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What extra responsibilities</w:t>
      </w:r>
      <w:r w:rsidR="00EF6AE3" w:rsidRPr="00F33B24">
        <w:rPr>
          <w:rFonts w:ascii="Arial" w:hAnsi="Arial" w:cs="Arial"/>
        </w:rPr>
        <w:t xml:space="preserve"> would you have like</w:t>
      </w:r>
      <w:r w:rsidR="000C5E4A">
        <w:rPr>
          <w:rFonts w:ascii="Arial" w:hAnsi="Arial" w:cs="Arial"/>
        </w:rPr>
        <w:t>d</w:t>
      </w:r>
      <w:r w:rsidR="00EF6AE3" w:rsidRPr="00F33B24">
        <w:rPr>
          <w:rFonts w:ascii="Arial" w:hAnsi="Arial" w:cs="Arial"/>
        </w:rPr>
        <w:t xml:space="preserve"> to be given?</w:t>
      </w:r>
    </w:p>
    <w:p w14:paraId="1FFD9FA6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FE25CA0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A083E3F" w14:textId="77777777" w:rsidR="00F33B24" w:rsidRPr="00F33B24" w:rsidRDefault="00F33B24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79489B60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717D9D52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 xml:space="preserve">Is there anything we could have done </w:t>
      </w:r>
      <w:r w:rsidR="00FB5506">
        <w:rPr>
          <w:rFonts w:ascii="Arial" w:hAnsi="Arial" w:cs="Arial"/>
        </w:rPr>
        <w:t>differently to enable</w:t>
      </w:r>
      <w:r w:rsidR="009F1994">
        <w:rPr>
          <w:rFonts w:ascii="Arial" w:hAnsi="Arial" w:cs="Arial"/>
        </w:rPr>
        <w:t xml:space="preserve"> greater</w:t>
      </w:r>
      <w:r w:rsidR="00FB5506">
        <w:rPr>
          <w:rFonts w:ascii="Arial" w:hAnsi="Arial" w:cs="Arial"/>
        </w:rPr>
        <w:t xml:space="preserve"> use of </w:t>
      </w:r>
      <w:r w:rsidR="009F1994">
        <w:rPr>
          <w:rFonts w:ascii="Arial" w:hAnsi="Arial" w:cs="Arial"/>
        </w:rPr>
        <w:t>your capabilities</w:t>
      </w:r>
      <w:r w:rsidRPr="00F33B24">
        <w:rPr>
          <w:rFonts w:ascii="Arial" w:hAnsi="Arial" w:cs="Arial"/>
        </w:rPr>
        <w:t>?</w:t>
      </w:r>
    </w:p>
    <w:p w14:paraId="7B093EE8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CBF4EAE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23A418D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4FF19DFB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03468546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How well do think your training and development needs were assessed and met?</w:t>
      </w:r>
    </w:p>
    <w:p w14:paraId="43736ECD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E6E73EF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E6270EA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119299BA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40202A72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2D0921E5" w14:textId="77777777" w:rsidR="00BF0C4F" w:rsidRDefault="00BF0C4F" w:rsidP="00B05680">
      <w:pPr>
        <w:pStyle w:val="NoSpacing"/>
        <w:rPr>
          <w:rFonts w:ascii="Arial" w:hAnsi="Arial" w:cs="Arial"/>
        </w:rPr>
      </w:pPr>
    </w:p>
    <w:p w14:paraId="526616CC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lastRenderedPageBreak/>
        <w:t>What training and development did you find most helpful and enjoyable?</w:t>
      </w:r>
    </w:p>
    <w:p w14:paraId="31856A53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64CC04D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97A351F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5054B65C" w14:textId="77777777" w:rsidR="00386D54" w:rsidRDefault="00386D54" w:rsidP="00B05680">
      <w:pPr>
        <w:pStyle w:val="NoSpacing"/>
        <w:rPr>
          <w:rFonts w:ascii="Arial" w:hAnsi="Arial" w:cs="Arial"/>
        </w:rPr>
      </w:pPr>
    </w:p>
    <w:p w14:paraId="5CE4C7EE" w14:textId="77777777" w:rsidR="00EF6AE3" w:rsidRPr="00F33B24" w:rsidRDefault="007A6566" w:rsidP="00B0568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How did you find the </w:t>
      </w:r>
      <w:r w:rsidR="00EF6AE3" w:rsidRPr="00F33B24">
        <w:rPr>
          <w:rFonts w:ascii="Arial" w:hAnsi="Arial" w:cs="Arial"/>
        </w:rPr>
        <w:t>communication within the school?</w:t>
      </w:r>
    </w:p>
    <w:p w14:paraId="4FD6CD80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E9691BF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1623BF4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60A2EB50" w14:textId="77777777" w:rsidR="00F52A0C" w:rsidRDefault="00F52A0C" w:rsidP="00F52A0C">
      <w:pPr>
        <w:pStyle w:val="NoSpacing"/>
        <w:rPr>
          <w:rFonts w:ascii="Arial" w:hAnsi="Arial" w:cs="Arial"/>
        </w:rPr>
      </w:pPr>
    </w:p>
    <w:p w14:paraId="652A36A6" w14:textId="77777777" w:rsidR="00F52A0C" w:rsidRPr="003620F2" w:rsidRDefault="00F52A0C" w:rsidP="00F52A0C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What can you say about the way you were managed? On a day-to-day basis? And on a month-to-month basis?</w:t>
      </w:r>
    </w:p>
    <w:p w14:paraId="1F7F6F4D" w14:textId="77777777" w:rsidR="00F52A0C" w:rsidRPr="003620F2" w:rsidRDefault="00F52A0C" w:rsidP="00F52A0C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6DD8D26" w14:textId="77777777" w:rsidR="00F52A0C" w:rsidRPr="003620F2" w:rsidRDefault="00F52A0C" w:rsidP="00F52A0C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C7CE324" w14:textId="77777777" w:rsidR="00F37D73" w:rsidRDefault="00F37D73" w:rsidP="00B05680">
      <w:pPr>
        <w:pStyle w:val="NoSpacing"/>
        <w:rPr>
          <w:rFonts w:ascii="Arial" w:hAnsi="Arial" w:cs="Arial"/>
        </w:rPr>
      </w:pPr>
    </w:p>
    <w:p w14:paraId="4E22AB20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How would you describe the culture or 'feel' of the school?</w:t>
      </w:r>
    </w:p>
    <w:p w14:paraId="230BDCAB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91D5122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4BE43FF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62433B6B" w14:textId="77777777" w:rsidR="001205D0" w:rsidRDefault="001205D0" w:rsidP="00B05680">
      <w:pPr>
        <w:pStyle w:val="NoSpacing"/>
        <w:rPr>
          <w:rFonts w:ascii="Arial" w:hAnsi="Arial" w:cs="Arial"/>
        </w:rPr>
      </w:pPr>
    </w:p>
    <w:p w14:paraId="484B5109" w14:textId="77777777" w:rsidR="006D213F" w:rsidRDefault="001205D0" w:rsidP="00B05680">
      <w:pPr>
        <w:pStyle w:val="NoSpacing"/>
        <w:rPr>
          <w:rFonts w:ascii="Arial" w:hAnsi="Arial" w:cs="Arial"/>
        </w:rPr>
      </w:pPr>
      <w:r w:rsidRPr="001205D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2472CC47" wp14:editId="631380E7">
                <wp:simplePos x="0" y="0"/>
                <wp:positionH relativeFrom="margin">
                  <wp:posOffset>-38100</wp:posOffset>
                </wp:positionH>
                <wp:positionV relativeFrom="paragraph">
                  <wp:posOffset>221615</wp:posOffset>
                </wp:positionV>
                <wp:extent cx="6056630" cy="457200"/>
                <wp:effectExtent l="0" t="0" r="2032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663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17EE4" w14:textId="77777777" w:rsidR="001205D0" w:rsidRDefault="001205D0" w:rsidP="001205D0">
                            <w:pPr>
                              <w:ind w:left="-284" w:right="-34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72CC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17.45pt;width:476.9pt;height:36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" strokeweight=".25pt">
                <v:textbox>
                  <w:txbxContent>
                    <w:p w14:paraId="66617EE4" w14:textId="77777777" w:rsidR="001205D0" w:rsidRDefault="001205D0" w:rsidP="001205D0">
                      <w:pPr>
                        <w:ind w:left="-284" w:right="-341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09C2">
        <w:rPr>
          <w:rFonts w:ascii="Arial" w:hAnsi="Arial" w:cs="Arial"/>
        </w:rPr>
        <w:t>How would you describe</w:t>
      </w:r>
      <w:r>
        <w:rPr>
          <w:rFonts w:ascii="Arial" w:hAnsi="Arial" w:cs="Arial"/>
        </w:rPr>
        <w:t xml:space="preserve"> our commitment to </w:t>
      </w:r>
      <w:proofErr w:type="spellStart"/>
      <w:r w:rsidRPr="001205D0">
        <w:rPr>
          <w:rFonts w:ascii="Arial" w:hAnsi="Arial" w:cs="Arial"/>
        </w:rPr>
        <w:t>honouring</w:t>
      </w:r>
      <w:proofErr w:type="spellEnd"/>
      <w:r w:rsidRPr="001205D0">
        <w:rPr>
          <w:rFonts w:ascii="Arial" w:hAnsi="Arial" w:cs="Arial"/>
        </w:rPr>
        <w:t xml:space="preserve"> Te </w:t>
      </w:r>
      <w:proofErr w:type="spellStart"/>
      <w:r w:rsidRPr="001205D0">
        <w:rPr>
          <w:rFonts w:ascii="Arial" w:hAnsi="Arial" w:cs="Arial"/>
        </w:rPr>
        <w:t>Tiriti</w:t>
      </w:r>
      <w:proofErr w:type="spellEnd"/>
      <w:r w:rsidRPr="001205D0">
        <w:rPr>
          <w:rFonts w:ascii="Arial" w:hAnsi="Arial" w:cs="Arial"/>
        </w:rPr>
        <w:t xml:space="preserve">/Tikanga/te </w:t>
      </w:r>
      <w:proofErr w:type="spellStart"/>
      <w:r w:rsidRPr="001205D0">
        <w:rPr>
          <w:rFonts w:ascii="Arial" w:hAnsi="Arial" w:cs="Arial"/>
        </w:rPr>
        <w:t>Aō</w:t>
      </w:r>
      <w:proofErr w:type="spellEnd"/>
      <w:r w:rsidRPr="001205D0">
        <w:rPr>
          <w:rFonts w:ascii="Arial" w:hAnsi="Arial" w:cs="Arial"/>
        </w:rPr>
        <w:t xml:space="preserve"> Māori</w:t>
      </w:r>
      <w:r>
        <w:rPr>
          <w:rFonts w:ascii="Arial" w:hAnsi="Arial" w:cs="Arial"/>
        </w:rPr>
        <w:t>?</w:t>
      </w:r>
    </w:p>
    <w:p w14:paraId="0C70A5F5" w14:textId="77777777" w:rsidR="001205D0" w:rsidRDefault="001205D0" w:rsidP="00B05680">
      <w:pPr>
        <w:pStyle w:val="NoSpacing"/>
        <w:rPr>
          <w:rFonts w:ascii="Arial" w:hAnsi="Arial" w:cs="Arial"/>
        </w:rPr>
      </w:pPr>
    </w:p>
    <w:p w14:paraId="589B59C1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How did you find relations</w:t>
      </w:r>
      <w:r w:rsidR="007A6566">
        <w:rPr>
          <w:rFonts w:ascii="Arial" w:hAnsi="Arial" w:cs="Arial"/>
        </w:rPr>
        <w:t>/collaboration</w:t>
      </w:r>
      <w:r w:rsidRPr="00F33B24">
        <w:rPr>
          <w:rFonts w:ascii="Arial" w:hAnsi="Arial" w:cs="Arial"/>
        </w:rPr>
        <w:t xml:space="preserve"> </w:t>
      </w:r>
      <w:r w:rsidR="00F23C1D">
        <w:rPr>
          <w:rFonts w:ascii="Arial" w:hAnsi="Arial" w:cs="Arial"/>
        </w:rPr>
        <w:t xml:space="preserve">generally </w:t>
      </w:r>
      <w:r w:rsidRPr="00F33B24">
        <w:rPr>
          <w:rFonts w:ascii="Arial" w:hAnsi="Arial" w:cs="Arial"/>
        </w:rPr>
        <w:t>within the school?</w:t>
      </w:r>
    </w:p>
    <w:p w14:paraId="5ACF3254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9CAABF6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F33E857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156521A2" w14:textId="77777777" w:rsidR="00EC7061" w:rsidRDefault="00EC7061" w:rsidP="00B05680">
      <w:pPr>
        <w:pStyle w:val="NoSpacing"/>
        <w:rPr>
          <w:rFonts w:ascii="Arial" w:hAnsi="Arial" w:cs="Arial"/>
        </w:rPr>
      </w:pPr>
    </w:p>
    <w:p w14:paraId="63C7F707" w14:textId="77777777" w:rsidR="00EF6AE3" w:rsidRPr="00F33B24" w:rsidRDefault="00EF6AE3" w:rsidP="00B05680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W</w:t>
      </w:r>
      <w:r w:rsidR="006D213F">
        <w:rPr>
          <w:rFonts w:ascii="Arial" w:hAnsi="Arial" w:cs="Arial"/>
        </w:rPr>
        <w:t>hat</w:t>
      </w:r>
      <w:r w:rsidRPr="00F33B24">
        <w:rPr>
          <w:rFonts w:ascii="Arial" w:hAnsi="Arial" w:cs="Arial"/>
        </w:rPr>
        <w:t xml:space="preserve"> opportunities</w:t>
      </w:r>
      <w:r w:rsidR="006D213F">
        <w:rPr>
          <w:rFonts w:ascii="Arial" w:hAnsi="Arial" w:cs="Arial"/>
        </w:rPr>
        <w:t xml:space="preserve"> were there</w:t>
      </w:r>
      <w:r w:rsidRPr="00F33B24">
        <w:rPr>
          <w:rFonts w:ascii="Arial" w:hAnsi="Arial" w:cs="Arial"/>
        </w:rPr>
        <w:t xml:space="preserve"> to provide feedback?</w:t>
      </w:r>
    </w:p>
    <w:p w14:paraId="095CA3B5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2011A44" w14:textId="77777777" w:rsidR="00B05680" w:rsidRPr="00F33B24" w:rsidRDefault="00B05680" w:rsidP="00B05680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F596F6E" w14:textId="77777777" w:rsidR="00B05680" w:rsidRPr="00F33B24" w:rsidRDefault="00B05680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6514A8CC" w14:textId="77777777" w:rsidR="00EC7061" w:rsidRDefault="00EC7061" w:rsidP="007A6566">
      <w:pPr>
        <w:pStyle w:val="NoSpacing"/>
        <w:rPr>
          <w:rFonts w:ascii="Arial" w:hAnsi="Arial" w:cs="Arial"/>
        </w:rPr>
      </w:pPr>
    </w:p>
    <w:p w14:paraId="649C9225" w14:textId="77777777" w:rsidR="007A6566" w:rsidRPr="00F33B24" w:rsidRDefault="007A6566" w:rsidP="007A6566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How do you f</w:t>
      </w:r>
      <w:r>
        <w:rPr>
          <w:rFonts w:ascii="Arial" w:hAnsi="Arial" w:cs="Arial"/>
        </w:rPr>
        <w:t xml:space="preserve">eel in general about </w:t>
      </w:r>
      <w:r w:rsidRPr="006D213F">
        <w:rPr>
          <w:rFonts w:ascii="Arial" w:hAnsi="Arial" w:cs="Arial"/>
          <w:b/>
          <w:bCs/>
          <w:color w:val="FF0000"/>
        </w:rPr>
        <w:t>[school’s name]</w:t>
      </w:r>
      <w:r w:rsidRPr="00F33B24">
        <w:rPr>
          <w:rFonts w:ascii="Arial" w:hAnsi="Arial" w:cs="Arial"/>
        </w:rPr>
        <w:t>?</w:t>
      </w:r>
    </w:p>
    <w:p w14:paraId="659F6ED4" w14:textId="77777777" w:rsidR="007A6566" w:rsidRPr="00F33B24" w:rsidRDefault="007A6566" w:rsidP="007A656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06BAF9B" w14:textId="77777777" w:rsidR="007A6566" w:rsidRPr="00F33B24" w:rsidRDefault="007A6566" w:rsidP="007A656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E3C9910" w14:textId="77777777" w:rsidR="003620F2" w:rsidRPr="003620F2" w:rsidRDefault="003620F2" w:rsidP="00B05680">
      <w:pPr>
        <w:pStyle w:val="NoSpacing"/>
        <w:rPr>
          <w:rFonts w:ascii="Arial" w:hAnsi="Arial" w:cs="Arial"/>
          <w:sz w:val="10"/>
          <w:szCs w:val="10"/>
        </w:rPr>
      </w:pPr>
    </w:p>
    <w:p w14:paraId="65C8C6CA" w14:textId="77777777" w:rsidR="00BD3E8F" w:rsidRDefault="00BD3E8F" w:rsidP="00B05680">
      <w:pPr>
        <w:pStyle w:val="NoSpacing"/>
        <w:rPr>
          <w:rFonts w:ascii="Arial" w:hAnsi="Arial" w:cs="Arial"/>
        </w:rPr>
      </w:pPr>
    </w:p>
    <w:p w14:paraId="627F1443" w14:textId="77777777" w:rsidR="00EC7061" w:rsidRDefault="00BD3E8F" w:rsidP="00B0568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How would you describe our commitment to staff and student Health, </w:t>
      </w:r>
      <w:proofErr w:type="gramStart"/>
      <w:r>
        <w:rPr>
          <w:rFonts w:ascii="Arial" w:hAnsi="Arial" w:cs="Arial"/>
        </w:rPr>
        <w:t>Safety</w:t>
      </w:r>
      <w:proofErr w:type="gramEnd"/>
      <w:r>
        <w:rPr>
          <w:rFonts w:ascii="Arial" w:hAnsi="Arial" w:cs="Arial"/>
        </w:rPr>
        <w:t xml:space="preserve"> and wellbeing?</w:t>
      </w:r>
    </w:p>
    <w:p w14:paraId="40394939" w14:textId="77777777" w:rsidR="003620F2" w:rsidRDefault="003620F2" w:rsidP="003620F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0BAE559" w14:textId="77777777" w:rsidR="003620F2" w:rsidRDefault="003620F2" w:rsidP="003620F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CFD78C6" w14:textId="77777777" w:rsidR="00970FA6" w:rsidRDefault="00970FA6" w:rsidP="00B05680">
      <w:pPr>
        <w:pStyle w:val="NoSpacing"/>
        <w:rPr>
          <w:rFonts w:ascii="Arial" w:hAnsi="Arial" w:cs="Arial"/>
        </w:rPr>
      </w:pPr>
    </w:p>
    <w:p w14:paraId="330F1E12" w14:textId="77777777" w:rsidR="00BD3E8F" w:rsidRDefault="00BD3E8F" w:rsidP="00BD3E8F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Any additional comments?</w:t>
      </w:r>
    </w:p>
    <w:p w14:paraId="66015FB8" w14:textId="77777777" w:rsidR="00BD3E8F" w:rsidRDefault="00BD3E8F" w:rsidP="00BD3E8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DC2051C" w14:textId="77777777" w:rsidR="00BD3E8F" w:rsidRDefault="00BD3E8F" w:rsidP="00BD3E8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74AF941" w14:textId="77777777" w:rsidR="001131E3" w:rsidRPr="00BD3E8F" w:rsidRDefault="001131E3" w:rsidP="00A41619">
      <w:pPr>
        <w:pStyle w:val="NoSpacing"/>
        <w:rPr>
          <w:rFonts w:ascii="Arial" w:hAnsi="Arial" w:cs="Arial"/>
          <w:iCs/>
        </w:rPr>
      </w:pPr>
    </w:p>
    <w:p w14:paraId="12493D02" w14:textId="77777777" w:rsidR="001131E3" w:rsidRDefault="001131E3" w:rsidP="00A41619">
      <w:pPr>
        <w:pStyle w:val="NoSpacing"/>
        <w:rPr>
          <w:rFonts w:ascii="Arial" w:hAnsi="Arial" w:cs="Arial"/>
          <w:i/>
        </w:rPr>
      </w:pPr>
    </w:p>
    <w:p w14:paraId="1EB63C16" w14:textId="77777777" w:rsidR="001131E3" w:rsidRDefault="001131E3" w:rsidP="00A41619">
      <w:pPr>
        <w:pStyle w:val="NoSpacing"/>
        <w:rPr>
          <w:rFonts w:ascii="Arial" w:hAnsi="Arial" w:cs="Arial"/>
          <w:i/>
        </w:rPr>
      </w:pPr>
    </w:p>
    <w:p w14:paraId="502BE0F9" w14:textId="77777777" w:rsidR="001131E3" w:rsidRDefault="001131E3" w:rsidP="00A41619">
      <w:pPr>
        <w:pStyle w:val="NoSpacing"/>
        <w:rPr>
          <w:rFonts w:ascii="Arial" w:hAnsi="Arial" w:cs="Arial"/>
          <w:i/>
        </w:rPr>
      </w:pPr>
    </w:p>
    <w:p w14:paraId="3E628726" w14:textId="77777777" w:rsidR="001131E3" w:rsidRDefault="001131E3" w:rsidP="00A41619">
      <w:pPr>
        <w:pStyle w:val="NoSpacing"/>
        <w:rPr>
          <w:rFonts w:ascii="Arial" w:hAnsi="Arial" w:cs="Arial"/>
          <w:i/>
        </w:rPr>
      </w:pPr>
    </w:p>
    <w:p w14:paraId="64E79CB6" w14:textId="77777777" w:rsidR="001131E3" w:rsidRDefault="001131E3" w:rsidP="00A41619">
      <w:pPr>
        <w:pStyle w:val="NoSpacing"/>
        <w:rPr>
          <w:rFonts w:ascii="Arial" w:hAnsi="Arial" w:cs="Arial"/>
          <w:i/>
        </w:rPr>
      </w:pPr>
    </w:p>
    <w:p w14:paraId="2473DF24" w14:textId="77777777" w:rsidR="001131E3" w:rsidRDefault="001131E3" w:rsidP="00A41619">
      <w:pPr>
        <w:pStyle w:val="NoSpacing"/>
        <w:rPr>
          <w:rFonts w:ascii="Arial" w:hAnsi="Arial" w:cs="Arial"/>
          <w:i/>
        </w:rPr>
      </w:pPr>
    </w:p>
    <w:p w14:paraId="0C442692" w14:textId="77777777" w:rsidR="00A41619" w:rsidRPr="00A06E8C" w:rsidRDefault="00A41619" w:rsidP="00A41619">
      <w:pPr>
        <w:pStyle w:val="NoSpacing"/>
        <w:rPr>
          <w:rFonts w:ascii="Arial" w:hAnsi="Arial" w:cs="Arial"/>
          <w:i/>
        </w:rPr>
      </w:pPr>
      <w:r w:rsidRPr="00A06E8C">
        <w:rPr>
          <w:rFonts w:ascii="Arial" w:hAnsi="Arial" w:cs="Arial"/>
          <w:i/>
        </w:rPr>
        <w:t>If you are accepting a new position, please reply to the following questions.</w:t>
      </w:r>
    </w:p>
    <w:p w14:paraId="2D887540" w14:textId="77777777" w:rsidR="00A41619" w:rsidRPr="003620F2" w:rsidRDefault="00A41619" w:rsidP="00A41619">
      <w:pPr>
        <w:pStyle w:val="NoSpacing"/>
        <w:rPr>
          <w:rFonts w:ascii="Arial" w:hAnsi="Arial" w:cs="Arial"/>
          <w:sz w:val="10"/>
          <w:szCs w:val="10"/>
        </w:rPr>
      </w:pPr>
    </w:p>
    <w:p w14:paraId="6706D34B" w14:textId="77777777" w:rsidR="006D213F" w:rsidRDefault="006D213F" w:rsidP="00A41619">
      <w:pPr>
        <w:pStyle w:val="NoSpacing"/>
        <w:rPr>
          <w:rFonts w:ascii="Arial" w:eastAsia="Times New Roman" w:hAnsi="Arial" w:cs="Arial"/>
        </w:rPr>
      </w:pPr>
    </w:p>
    <w:p w14:paraId="0BE4C32F" w14:textId="77777777" w:rsidR="00A41619" w:rsidRPr="003620F2" w:rsidRDefault="00A41619" w:rsidP="00A41619">
      <w:pPr>
        <w:pStyle w:val="NoSpacing"/>
        <w:rPr>
          <w:rFonts w:ascii="Arial" w:eastAsia="Times New Roman" w:hAnsi="Arial" w:cs="Arial"/>
        </w:rPr>
      </w:pPr>
      <w:r w:rsidRPr="003620F2">
        <w:rPr>
          <w:rFonts w:ascii="Arial" w:eastAsia="Times New Roman" w:hAnsi="Arial" w:cs="Arial"/>
        </w:rPr>
        <w:t xml:space="preserve">What particularity attracted you to apply for your new role? </w:t>
      </w:r>
    </w:p>
    <w:p w14:paraId="62209ADE" w14:textId="77777777" w:rsidR="00A41619" w:rsidRPr="003620F2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17E22AB7" w14:textId="77777777" w:rsidR="00A41619" w:rsidRPr="003620F2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5A8D6FD1" w14:textId="77777777" w:rsidR="006D213F" w:rsidRDefault="006D213F" w:rsidP="00A41619">
      <w:pPr>
        <w:pStyle w:val="NoSpacing"/>
        <w:rPr>
          <w:rFonts w:ascii="Arial" w:eastAsia="Times New Roman" w:hAnsi="Arial" w:cs="Arial"/>
        </w:rPr>
      </w:pPr>
    </w:p>
    <w:p w14:paraId="7F078DBF" w14:textId="77777777" w:rsidR="00A41619" w:rsidRPr="003620F2" w:rsidRDefault="00A41619" w:rsidP="00A41619">
      <w:pPr>
        <w:pStyle w:val="NoSpacing"/>
        <w:rPr>
          <w:rFonts w:ascii="Arial" w:eastAsia="Times New Roman" w:hAnsi="Arial" w:cs="Arial"/>
        </w:rPr>
      </w:pPr>
      <w:r w:rsidRPr="003620F2">
        <w:rPr>
          <w:rFonts w:ascii="Arial" w:eastAsia="Times New Roman" w:hAnsi="Arial" w:cs="Arial"/>
        </w:rPr>
        <w:t>What are they offering that we are not?</w:t>
      </w:r>
    </w:p>
    <w:p w14:paraId="5FD5DD02" w14:textId="77777777" w:rsidR="00A41619" w:rsidRPr="003620F2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2A8C830C" w14:textId="77777777" w:rsidR="00A41619" w:rsidRPr="003620F2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6B8C3DB8" w14:textId="77777777" w:rsidR="003620F2" w:rsidRDefault="003620F2" w:rsidP="00B05680">
      <w:pPr>
        <w:pStyle w:val="NoSpacing"/>
        <w:rPr>
          <w:rFonts w:ascii="Arial" w:hAnsi="Arial" w:cs="Arial"/>
        </w:rPr>
      </w:pPr>
    </w:p>
    <w:p w14:paraId="7E28BE4A" w14:textId="77777777" w:rsidR="00A41619" w:rsidRDefault="00A41619" w:rsidP="00B05680">
      <w:pPr>
        <w:pStyle w:val="NoSpacing"/>
        <w:rPr>
          <w:rFonts w:ascii="Arial" w:hAnsi="Arial" w:cs="Arial"/>
        </w:rPr>
      </w:pPr>
    </w:p>
    <w:p w14:paraId="7C192639" w14:textId="77777777" w:rsidR="00970FA6" w:rsidRPr="006D213F" w:rsidRDefault="00DE761A" w:rsidP="00B05680">
      <w:pPr>
        <w:pStyle w:val="NoSpacing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Signature: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proofErr w:type="gramStart"/>
      <w:r w:rsidR="006D213F">
        <w:rPr>
          <w:rFonts w:ascii="Arial" w:hAnsi="Arial" w:cs="Arial"/>
          <w:u w:val="single"/>
        </w:rPr>
        <w:t xml:space="preserve"> </w:t>
      </w:r>
      <w:r w:rsidR="006D213F">
        <w:rPr>
          <w:rFonts w:ascii="Arial" w:hAnsi="Arial" w:cs="Arial"/>
        </w:rPr>
        <w:t xml:space="preserve">  </w:t>
      </w:r>
      <w:r w:rsidR="006D213F" w:rsidRPr="006D213F">
        <w:rPr>
          <w:rFonts w:ascii="Arial" w:hAnsi="Arial" w:cs="Arial"/>
          <w:i/>
          <w:iCs/>
        </w:rPr>
        <w:t>(</w:t>
      </w:r>
      <w:proofErr w:type="gramEnd"/>
      <w:r w:rsidR="006D213F" w:rsidRPr="006D213F">
        <w:rPr>
          <w:rFonts w:ascii="Arial" w:hAnsi="Arial" w:cs="Arial"/>
          <w:i/>
          <w:iCs/>
        </w:rPr>
        <w:t>voluntary)</w:t>
      </w:r>
    </w:p>
    <w:p w14:paraId="6BDC56F5" w14:textId="77777777" w:rsidR="00970FA6" w:rsidRDefault="00970FA6" w:rsidP="00B05680">
      <w:pPr>
        <w:pStyle w:val="NoSpacing"/>
        <w:rPr>
          <w:rFonts w:ascii="Arial" w:hAnsi="Arial" w:cs="Arial"/>
        </w:rPr>
      </w:pPr>
    </w:p>
    <w:p w14:paraId="7F00F7C0" w14:textId="77777777" w:rsidR="00EC7061" w:rsidRDefault="00EC7061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632D7F9A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638524B7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05DE5E4B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3ED4269B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6BD9ED76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2277A9F3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63BFA046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497484D5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1618AC55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4B980142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21752CA7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273EB6D2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2BF859F3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719F99F0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12E18427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7097784C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7DEEFB49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542B0D24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12A3EE08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35EF551D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39A119D2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7468506C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60E235D8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61388DFC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51ABF9AD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4D9648B9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1970CA1C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1706530A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68AC6951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39513B97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7C67F0A9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3A88774F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2055EB8A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1B39DECF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16255E3A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329CA54C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3E7E205D" w14:textId="77777777" w:rsidR="001131E3" w:rsidRDefault="001131E3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</w:p>
    <w:p w14:paraId="07AC5BC4" w14:textId="77777777" w:rsidR="006D213F" w:rsidRPr="00D27B88" w:rsidRDefault="006D213F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[</w:t>
      </w:r>
      <w:r>
        <w:rPr>
          <w:rFonts w:ascii="Arial" w:eastAsia="Times New Roman" w:hAnsi="Arial" w:cs="Arial"/>
          <w:b/>
          <w:bCs/>
          <w:i/>
          <w:iCs/>
          <w:color w:val="FF0000"/>
        </w:rPr>
        <w:t>Insert s</w:t>
      </w: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 xml:space="preserve">chool </w:t>
      </w:r>
      <w:r>
        <w:rPr>
          <w:rFonts w:ascii="Arial" w:eastAsia="Times New Roman" w:hAnsi="Arial" w:cs="Arial"/>
          <w:b/>
          <w:bCs/>
          <w:i/>
          <w:iCs/>
          <w:color w:val="FF0000"/>
        </w:rPr>
        <w:t>l</w:t>
      </w: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ogo]</w:t>
      </w:r>
    </w:p>
    <w:p w14:paraId="7A4928B8" w14:textId="77777777" w:rsidR="006D213F" w:rsidRPr="00D27B88" w:rsidRDefault="006D213F" w:rsidP="006D213F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b/>
          <w:bCs/>
          <w:i/>
          <w:iCs/>
          <w:color w:val="FF0000"/>
        </w:rPr>
      </w:pP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[</w:t>
      </w:r>
      <w:r>
        <w:rPr>
          <w:rFonts w:ascii="Arial" w:eastAsia="Times New Roman" w:hAnsi="Arial" w:cs="Arial"/>
          <w:b/>
          <w:bCs/>
          <w:i/>
          <w:iCs/>
          <w:color w:val="FF0000"/>
        </w:rPr>
        <w:t>Insert c</w:t>
      </w:r>
      <w:r w:rsidRPr="00D27B88">
        <w:rPr>
          <w:rFonts w:ascii="Arial" w:eastAsia="Times New Roman" w:hAnsi="Arial" w:cs="Arial"/>
          <w:b/>
          <w:bCs/>
          <w:i/>
          <w:iCs/>
          <w:color w:val="FF0000"/>
        </w:rPr>
        <w:t>ontact details]</w:t>
      </w:r>
    </w:p>
    <w:p w14:paraId="63AC15B9" w14:textId="77777777" w:rsidR="00DE761A" w:rsidRPr="003620F2" w:rsidRDefault="00DE761A" w:rsidP="00DE761A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  <w:sz w:val="24"/>
          <w:u w:val="single"/>
        </w:rPr>
      </w:pPr>
    </w:p>
    <w:p w14:paraId="5BCA5636" w14:textId="77777777" w:rsidR="00DE761A" w:rsidRPr="003620F2" w:rsidRDefault="00DE761A" w:rsidP="00DE761A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Arial" w:eastAsia="Times New Roman" w:hAnsi="Arial" w:cs="Arial"/>
          <w:b/>
          <w:sz w:val="32"/>
          <w:u w:val="single"/>
        </w:rPr>
      </w:pPr>
      <w:r w:rsidRPr="003620F2">
        <w:rPr>
          <w:rFonts w:ascii="Arial" w:eastAsia="Times New Roman" w:hAnsi="Arial" w:cs="Arial"/>
          <w:b/>
          <w:sz w:val="32"/>
          <w:u w:val="single"/>
        </w:rPr>
        <w:t xml:space="preserve">Exit Interview </w:t>
      </w:r>
      <w:r w:rsidR="002C14CD">
        <w:rPr>
          <w:rFonts w:ascii="Arial" w:eastAsia="Times New Roman" w:hAnsi="Arial" w:cs="Arial"/>
          <w:b/>
          <w:sz w:val="32"/>
          <w:u w:val="single"/>
        </w:rPr>
        <w:t>for fixed-term employees</w:t>
      </w:r>
    </w:p>
    <w:p w14:paraId="7C5A470E" w14:textId="77777777" w:rsidR="00DE761A" w:rsidRPr="003620F2" w:rsidRDefault="00DE761A" w:rsidP="00DE761A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Arial" w:eastAsia="Times New Roman" w:hAnsi="Arial" w:cs="Arial"/>
          <w:b/>
          <w:sz w:val="32"/>
          <w:u w:val="single"/>
        </w:rPr>
      </w:pPr>
      <w:r w:rsidRPr="003620F2">
        <w:rPr>
          <w:rFonts w:ascii="Arial" w:eastAsia="Times New Roman" w:hAnsi="Arial" w:cs="Arial"/>
        </w:rPr>
        <w:t xml:space="preserve"> (For employees employed for less than a year) </w:t>
      </w:r>
    </w:p>
    <w:p w14:paraId="2E64E471" w14:textId="77777777" w:rsidR="00DE761A" w:rsidRPr="003620F2" w:rsidRDefault="00DE761A" w:rsidP="00DE761A">
      <w:pPr>
        <w:shd w:val="clear" w:color="auto" w:fill="FFFFFF"/>
        <w:spacing w:before="100" w:beforeAutospacing="1" w:after="0" w:line="240" w:lineRule="auto"/>
        <w:contextualSpacing/>
        <w:rPr>
          <w:rFonts w:ascii="Arial" w:eastAsia="Times New Roman" w:hAnsi="Arial" w:cs="Arial"/>
        </w:rPr>
      </w:pPr>
    </w:p>
    <w:p w14:paraId="6F9C7C5E" w14:textId="77777777" w:rsidR="00DE761A" w:rsidRPr="003620F2" w:rsidRDefault="00DE761A" w:rsidP="00B05680">
      <w:pPr>
        <w:pStyle w:val="NoSpacing"/>
        <w:rPr>
          <w:rFonts w:ascii="Arial" w:hAnsi="Arial" w:cs="Arial"/>
        </w:rPr>
      </w:pPr>
    </w:p>
    <w:p w14:paraId="615C20A0" w14:textId="77777777" w:rsidR="00EF6AE3" w:rsidRPr="003620F2" w:rsidRDefault="00EF6AE3" w:rsidP="00A53FD7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What</w:t>
      </w:r>
      <w:r w:rsidR="002419F2" w:rsidRPr="003620F2">
        <w:rPr>
          <w:rFonts w:ascii="Arial" w:hAnsi="Arial" w:cs="Arial"/>
        </w:rPr>
        <w:t xml:space="preserve"> did you think about our recruitment </w:t>
      </w:r>
      <w:r w:rsidR="002C14CD">
        <w:rPr>
          <w:rFonts w:ascii="Arial" w:hAnsi="Arial" w:cs="Arial"/>
        </w:rPr>
        <w:t xml:space="preserve">and induction </w:t>
      </w:r>
      <w:r w:rsidR="002419F2" w:rsidRPr="003620F2">
        <w:rPr>
          <w:rFonts w:ascii="Arial" w:hAnsi="Arial" w:cs="Arial"/>
        </w:rPr>
        <w:t>process</w:t>
      </w:r>
      <w:r w:rsidRPr="003620F2">
        <w:rPr>
          <w:rFonts w:ascii="Arial" w:hAnsi="Arial" w:cs="Arial"/>
        </w:rPr>
        <w:t xml:space="preserve">? </w:t>
      </w:r>
    </w:p>
    <w:p w14:paraId="265C8B58" w14:textId="77777777" w:rsidR="00A53FD7" w:rsidRPr="003620F2" w:rsidRDefault="00A53FD7" w:rsidP="00A53FD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75A740D" w14:textId="77777777" w:rsidR="00A53FD7" w:rsidRPr="003620F2" w:rsidRDefault="00A53FD7" w:rsidP="00A53FD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42302B1" w14:textId="77777777" w:rsidR="00A53FD7" w:rsidRPr="003620F2" w:rsidRDefault="00A53FD7" w:rsidP="00A53FD7">
      <w:pPr>
        <w:pStyle w:val="NoSpacing"/>
        <w:rPr>
          <w:rFonts w:ascii="Arial" w:hAnsi="Arial" w:cs="Arial"/>
          <w:sz w:val="10"/>
        </w:rPr>
      </w:pPr>
    </w:p>
    <w:p w14:paraId="7E2B36AF" w14:textId="77777777" w:rsidR="00BF0C4F" w:rsidRDefault="00BF0C4F" w:rsidP="00A53FD7">
      <w:pPr>
        <w:pStyle w:val="NoSpacing"/>
        <w:rPr>
          <w:rFonts w:ascii="Arial" w:hAnsi="Arial" w:cs="Arial"/>
        </w:rPr>
      </w:pPr>
    </w:p>
    <w:p w14:paraId="5ADDD77A" w14:textId="77777777" w:rsidR="002419F2" w:rsidRPr="003620F2" w:rsidRDefault="00EF6AE3" w:rsidP="00A53FD7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Did the reality alter from your expectations when you first joined us?</w:t>
      </w:r>
    </w:p>
    <w:p w14:paraId="0BA03F90" w14:textId="77777777" w:rsidR="002419F2" w:rsidRPr="003620F2" w:rsidRDefault="002419F2" w:rsidP="002419F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DB31B6E" w14:textId="77777777" w:rsidR="00EF6AE3" w:rsidRPr="003620F2" w:rsidRDefault="00EF6AE3" w:rsidP="002419F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3620F2">
        <w:rPr>
          <w:rFonts w:ascii="Arial" w:hAnsi="Arial" w:cs="Arial"/>
        </w:rPr>
        <w:t xml:space="preserve"> </w:t>
      </w:r>
    </w:p>
    <w:p w14:paraId="7B301390" w14:textId="77777777" w:rsidR="002419F2" w:rsidRPr="003620F2" w:rsidRDefault="002419F2" w:rsidP="00A53FD7">
      <w:pPr>
        <w:pStyle w:val="NoSpacing"/>
        <w:rPr>
          <w:rFonts w:ascii="Arial" w:hAnsi="Arial" w:cs="Arial"/>
          <w:sz w:val="10"/>
        </w:rPr>
      </w:pPr>
    </w:p>
    <w:p w14:paraId="7E6B7BE3" w14:textId="77777777" w:rsidR="00BF0C4F" w:rsidRDefault="00BF0C4F" w:rsidP="00A53FD7">
      <w:pPr>
        <w:pStyle w:val="NoSpacing"/>
        <w:rPr>
          <w:rFonts w:ascii="Arial" w:hAnsi="Arial" w:cs="Arial"/>
        </w:rPr>
      </w:pPr>
    </w:p>
    <w:p w14:paraId="7C7CA7FA" w14:textId="77777777" w:rsidR="00EF6AE3" w:rsidRPr="003620F2" w:rsidRDefault="00EF6AE3" w:rsidP="00A53FD7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How could you have been helped to better know/understand/work of other departments of the school?</w:t>
      </w:r>
    </w:p>
    <w:p w14:paraId="55450D0B" w14:textId="77777777" w:rsidR="00DC0C84" w:rsidRPr="003620F2" w:rsidRDefault="00DC0C84" w:rsidP="00DC0C8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5123623" w14:textId="77777777" w:rsidR="00DC0C84" w:rsidRPr="003620F2" w:rsidRDefault="00DC0C84" w:rsidP="00DC0C8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6B3C012" w14:textId="77777777" w:rsidR="00DC0C84" w:rsidRPr="003620F2" w:rsidRDefault="00DC0C84" w:rsidP="00A53FD7">
      <w:pPr>
        <w:pStyle w:val="NoSpacing"/>
        <w:rPr>
          <w:rFonts w:ascii="Arial" w:hAnsi="Arial" w:cs="Arial"/>
          <w:sz w:val="10"/>
          <w:szCs w:val="10"/>
        </w:rPr>
      </w:pPr>
    </w:p>
    <w:p w14:paraId="28DC46D6" w14:textId="77777777" w:rsidR="00BF0C4F" w:rsidRDefault="00BF0C4F" w:rsidP="00A53FD7">
      <w:pPr>
        <w:pStyle w:val="NoSpacing"/>
        <w:rPr>
          <w:rFonts w:ascii="Arial" w:hAnsi="Arial" w:cs="Arial"/>
        </w:rPr>
      </w:pPr>
    </w:p>
    <w:p w14:paraId="2596407B" w14:textId="77777777" w:rsidR="00EF6AE3" w:rsidRPr="003620F2" w:rsidRDefault="00EF6AE3" w:rsidP="00A53FD7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What would you say about how you were motivated, and how that could have been improved?</w:t>
      </w:r>
    </w:p>
    <w:p w14:paraId="10348621" w14:textId="77777777" w:rsidR="00DC0C84" w:rsidRPr="003620F2" w:rsidRDefault="00DC0C84" w:rsidP="00DC0C8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A0A527D" w14:textId="77777777" w:rsidR="00DC0C84" w:rsidRPr="003620F2" w:rsidRDefault="00DC0C84" w:rsidP="00DC0C8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90B6F96" w14:textId="77777777" w:rsidR="00A41619" w:rsidRPr="00A41619" w:rsidRDefault="00A41619" w:rsidP="00A53FD7">
      <w:pPr>
        <w:pStyle w:val="NoSpacing"/>
        <w:rPr>
          <w:rFonts w:ascii="Arial" w:hAnsi="Arial" w:cs="Arial"/>
          <w:sz w:val="10"/>
          <w:szCs w:val="10"/>
        </w:rPr>
      </w:pPr>
    </w:p>
    <w:p w14:paraId="16C48FBB" w14:textId="77777777" w:rsidR="00BF0C4F" w:rsidRDefault="00BF0C4F" w:rsidP="00A41619">
      <w:pPr>
        <w:pStyle w:val="NoSpacing"/>
        <w:rPr>
          <w:rFonts w:ascii="Arial" w:hAnsi="Arial" w:cs="Arial"/>
        </w:rPr>
      </w:pPr>
    </w:p>
    <w:p w14:paraId="0DCAC24B" w14:textId="77777777" w:rsidR="00A41619" w:rsidRPr="00F33B24" w:rsidRDefault="00A41619" w:rsidP="00A41619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What has been good/enjoyable/</w:t>
      </w:r>
      <w:r>
        <w:rPr>
          <w:rFonts w:ascii="Arial" w:hAnsi="Arial" w:cs="Arial"/>
        </w:rPr>
        <w:t xml:space="preserve">satisfying working </w:t>
      </w:r>
      <w:r w:rsidR="00F23C1D">
        <w:rPr>
          <w:rFonts w:ascii="Arial" w:hAnsi="Arial" w:cs="Arial"/>
        </w:rPr>
        <w:t>for</w:t>
      </w:r>
      <w:r w:rsidRPr="00F33B24">
        <w:rPr>
          <w:rFonts w:ascii="Arial" w:hAnsi="Arial" w:cs="Arial"/>
        </w:rPr>
        <w:t xml:space="preserve"> us?</w:t>
      </w:r>
    </w:p>
    <w:p w14:paraId="368C640E" w14:textId="77777777" w:rsidR="00A41619" w:rsidRPr="00F33B24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2E73864" w14:textId="77777777" w:rsidR="00A41619" w:rsidRPr="00F33B24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B6B1CDC" w14:textId="77777777" w:rsidR="00A41619" w:rsidRPr="00F33B24" w:rsidRDefault="00A41619" w:rsidP="00A41619">
      <w:pPr>
        <w:pStyle w:val="NoSpacing"/>
        <w:rPr>
          <w:rFonts w:ascii="Arial" w:hAnsi="Arial" w:cs="Arial"/>
          <w:sz w:val="10"/>
          <w:szCs w:val="10"/>
        </w:rPr>
      </w:pPr>
    </w:p>
    <w:p w14:paraId="173EF72C" w14:textId="77777777" w:rsidR="00BF0C4F" w:rsidRDefault="00BF0C4F" w:rsidP="00A41619">
      <w:pPr>
        <w:pStyle w:val="NoSpacing"/>
        <w:rPr>
          <w:rFonts w:ascii="Arial" w:hAnsi="Arial" w:cs="Arial"/>
        </w:rPr>
      </w:pPr>
    </w:p>
    <w:p w14:paraId="659CFEE4" w14:textId="77777777" w:rsidR="00654288" w:rsidRPr="00F33B24" w:rsidRDefault="00654288" w:rsidP="00654288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How would you describe the culture or 'feel' of the school?</w:t>
      </w:r>
    </w:p>
    <w:p w14:paraId="52EB5B9A" w14:textId="77777777" w:rsidR="00654288" w:rsidRPr="00F33B24" w:rsidRDefault="00654288" w:rsidP="0065428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A25F691" w14:textId="77777777" w:rsidR="00654288" w:rsidRPr="00F33B24" w:rsidRDefault="00654288" w:rsidP="0065428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D70E76E" w14:textId="77777777" w:rsidR="00654288" w:rsidRDefault="00654288" w:rsidP="00A41619">
      <w:pPr>
        <w:pStyle w:val="NoSpacing"/>
        <w:rPr>
          <w:rFonts w:ascii="Arial" w:hAnsi="Arial" w:cs="Arial"/>
        </w:rPr>
      </w:pPr>
    </w:p>
    <w:p w14:paraId="3F6B16C4" w14:textId="77777777" w:rsidR="00654288" w:rsidRPr="00F33B24" w:rsidRDefault="00654288" w:rsidP="00654288">
      <w:pPr>
        <w:pStyle w:val="NoSpacing"/>
        <w:rPr>
          <w:rFonts w:ascii="Arial" w:hAnsi="Arial" w:cs="Arial"/>
        </w:rPr>
      </w:pPr>
      <w:r w:rsidRPr="00F33B24">
        <w:rPr>
          <w:rFonts w:ascii="Arial" w:hAnsi="Arial" w:cs="Arial"/>
        </w:rPr>
        <w:t>How did you find relations</w:t>
      </w:r>
      <w:r>
        <w:rPr>
          <w:rFonts w:ascii="Arial" w:hAnsi="Arial" w:cs="Arial"/>
        </w:rPr>
        <w:t>/collaboration</w:t>
      </w:r>
      <w:r w:rsidRPr="00F33B24">
        <w:rPr>
          <w:rFonts w:ascii="Arial" w:hAnsi="Arial" w:cs="Arial"/>
        </w:rPr>
        <w:t xml:space="preserve"> </w:t>
      </w:r>
      <w:r w:rsidR="00F23C1D">
        <w:rPr>
          <w:rFonts w:ascii="Arial" w:hAnsi="Arial" w:cs="Arial"/>
        </w:rPr>
        <w:t xml:space="preserve">generally </w:t>
      </w:r>
      <w:r w:rsidRPr="00F33B24">
        <w:rPr>
          <w:rFonts w:ascii="Arial" w:hAnsi="Arial" w:cs="Arial"/>
        </w:rPr>
        <w:t>within the school?</w:t>
      </w:r>
    </w:p>
    <w:p w14:paraId="0A5532B3" w14:textId="77777777" w:rsidR="00654288" w:rsidRDefault="00654288" w:rsidP="0065428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186BA2C" w14:textId="77777777" w:rsidR="00F23C1D" w:rsidRPr="00F33B24" w:rsidRDefault="00F23C1D" w:rsidP="0065428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8A0E5DB" w14:textId="77777777" w:rsidR="00C51E25" w:rsidRDefault="00C51E25" w:rsidP="001C2929">
      <w:pPr>
        <w:pStyle w:val="NoSpacing"/>
      </w:pPr>
    </w:p>
    <w:p w14:paraId="3F9EBB0E" w14:textId="77777777" w:rsidR="001C2929" w:rsidRDefault="001C2929" w:rsidP="001C2929">
      <w:pPr>
        <w:pStyle w:val="NoSpacing"/>
        <w:rPr>
          <w:rFonts w:ascii="Arial" w:hAnsi="Arial" w:cs="Arial"/>
        </w:rPr>
      </w:pPr>
      <w:r w:rsidRPr="001205D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7E451833" wp14:editId="3BBE4727">
                <wp:simplePos x="0" y="0"/>
                <wp:positionH relativeFrom="margin">
                  <wp:posOffset>-38100</wp:posOffset>
                </wp:positionH>
                <wp:positionV relativeFrom="paragraph">
                  <wp:posOffset>221615</wp:posOffset>
                </wp:positionV>
                <wp:extent cx="6056630" cy="457200"/>
                <wp:effectExtent l="0" t="0" r="2032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663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8C760" w14:textId="77777777" w:rsidR="001C2929" w:rsidRDefault="001C2929" w:rsidP="001C2929">
                            <w:pPr>
                              <w:ind w:left="-284" w:right="-34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51833" id="_x0000_s1027" type="#_x0000_t202" style="position:absolute;margin-left:-3pt;margin-top:17.45pt;width:476.9pt;height:36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" strokeweight=".25pt">
                <v:textbox>
                  <w:txbxContent>
                    <w:p w14:paraId="5578C760" w14:textId="77777777" w:rsidR="001C2929" w:rsidRDefault="001C2929" w:rsidP="001C2929">
                      <w:pPr>
                        <w:ind w:left="-284" w:right="-341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</w:rPr>
        <w:t xml:space="preserve">How would you describe our commitment to </w:t>
      </w:r>
      <w:proofErr w:type="spellStart"/>
      <w:r w:rsidRPr="001205D0">
        <w:rPr>
          <w:rFonts w:ascii="Arial" w:hAnsi="Arial" w:cs="Arial"/>
        </w:rPr>
        <w:t>honouring</w:t>
      </w:r>
      <w:proofErr w:type="spellEnd"/>
      <w:r w:rsidRPr="001205D0">
        <w:rPr>
          <w:rFonts w:ascii="Arial" w:hAnsi="Arial" w:cs="Arial"/>
        </w:rPr>
        <w:t xml:space="preserve"> Te </w:t>
      </w:r>
      <w:proofErr w:type="spellStart"/>
      <w:r w:rsidRPr="001205D0">
        <w:rPr>
          <w:rFonts w:ascii="Arial" w:hAnsi="Arial" w:cs="Arial"/>
        </w:rPr>
        <w:t>Tiriti</w:t>
      </w:r>
      <w:proofErr w:type="spellEnd"/>
      <w:r w:rsidRPr="001205D0">
        <w:rPr>
          <w:rFonts w:ascii="Arial" w:hAnsi="Arial" w:cs="Arial"/>
        </w:rPr>
        <w:t xml:space="preserve">/Tikanga/te </w:t>
      </w:r>
      <w:proofErr w:type="spellStart"/>
      <w:r w:rsidRPr="001205D0">
        <w:rPr>
          <w:rFonts w:ascii="Arial" w:hAnsi="Arial" w:cs="Arial"/>
        </w:rPr>
        <w:t>Aō</w:t>
      </w:r>
      <w:proofErr w:type="spellEnd"/>
      <w:r w:rsidRPr="001205D0">
        <w:rPr>
          <w:rFonts w:ascii="Arial" w:hAnsi="Arial" w:cs="Arial"/>
        </w:rPr>
        <w:t xml:space="preserve"> Māori</w:t>
      </w:r>
      <w:r>
        <w:rPr>
          <w:rFonts w:ascii="Arial" w:hAnsi="Arial" w:cs="Arial"/>
        </w:rPr>
        <w:t>?</w:t>
      </w:r>
    </w:p>
    <w:p w14:paraId="477AEBC7" w14:textId="77777777" w:rsidR="00F23C1D" w:rsidRDefault="00F23C1D" w:rsidP="00A41619">
      <w:pPr>
        <w:pStyle w:val="NoSpacing"/>
        <w:rPr>
          <w:rFonts w:ascii="Arial" w:hAnsi="Arial" w:cs="Arial"/>
        </w:rPr>
      </w:pPr>
    </w:p>
    <w:p w14:paraId="51B411CD" w14:textId="77777777" w:rsidR="001C2929" w:rsidRDefault="001C2929" w:rsidP="00A41619">
      <w:pPr>
        <w:pStyle w:val="NoSpacing"/>
        <w:rPr>
          <w:rFonts w:ascii="Arial" w:hAnsi="Arial" w:cs="Arial"/>
        </w:rPr>
      </w:pPr>
    </w:p>
    <w:p w14:paraId="041BBD84" w14:textId="77777777" w:rsidR="001C2929" w:rsidRDefault="001C2929" w:rsidP="00A41619">
      <w:pPr>
        <w:pStyle w:val="NoSpacing"/>
        <w:rPr>
          <w:rFonts w:ascii="Arial" w:hAnsi="Arial" w:cs="Arial"/>
        </w:rPr>
      </w:pPr>
    </w:p>
    <w:p w14:paraId="374234D7" w14:textId="77777777" w:rsidR="001C2929" w:rsidRDefault="001C2929" w:rsidP="001C2929">
      <w:pPr>
        <w:pStyle w:val="NoSpacing"/>
        <w:ind w:left="-142"/>
        <w:rPr>
          <w:rFonts w:ascii="Arial" w:hAnsi="Arial" w:cs="Arial"/>
        </w:rPr>
      </w:pPr>
    </w:p>
    <w:p w14:paraId="01F1E551" w14:textId="77777777" w:rsidR="001C2929" w:rsidRDefault="001C2929" w:rsidP="001C2929">
      <w:pPr>
        <w:pStyle w:val="NoSpacing"/>
        <w:ind w:left="-142"/>
        <w:rPr>
          <w:rFonts w:ascii="Arial" w:hAnsi="Arial" w:cs="Arial"/>
        </w:rPr>
      </w:pPr>
    </w:p>
    <w:p w14:paraId="37F6F34C" w14:textId="77777777" w:rsidR="00A41619" w:rsidRPr="00F33B24" w:rsidRDefault="00A41619" w:rsidP="001C2929">
      <w:pPr>
        <w:pStyle w:val="NoSpacing"/>
        <w:ind w:left="-142"/>
        <w:rPr>
          <w:rFonts w:ascii="Arial" w:hAnsi="Arial" w:cs="Arial"/>
        </w:rPr>
      </w:pPr>
      <w:r w:rsidRPr="00F33B24">
        <w:rPr>
          <w:rFonts w:ascii="Arial" w:hAnsi="Arial" w:cs="Arial"/>
        </w:rPr>
        <w:t>What has been frustrating/difficul</w:t>
      </w:r>
      <w:r>
        <w:rPr>
          <w:rFonts w:ascii="Arial" w:hAnsi="Arial" w:cs="Arial"/>
        </w:rPr>
        <w:t xml:space="preserve">t/upsetting working </w:t>
      </w:r>
      <w:r w:rsidRPr="00F33B24">
        <w:rPr>
          <w:rFonts w:ascii="Arial" w:hAnsi="Arial" w:cs="Arial"/>
        </w:rPr>
        <w:t>with us?</w:t>
      </w:r>
    </w:p>
    <w:p w14:paraId="17E07E29" w14:textId="77777777" w:rsidR="00A41619" w:rsidRPr="00F33B24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A54A351" w14:textId="77777777" w:rsidR="00A41619" w:rsidRPr="00F33B24" w:rsidRDefault="00A41619" w:rsidP="00A4161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C0A2BA6" w14:textId="77777777" w:rsidR="00BF0C4F" w:rsidRDefault="00BF0C4F" w:rsidP="00A53FD7">
      <w:pPr>
        <w:pStyle w:val="NoSpacing"/>
        <w:rPr>
          <w:rFonts w:ascii="Arial" w:hAnsi="Arial" w:cs="Arial"/>
        </w:rPr>
      </w:pPr>
    </w:p>
    <w:p w14:paraId="6D39553F" w14:textId="77777777" w:rsidR="00EF6AE3" w:rsidRPr="003620F2" w:rsidRDefault="00EF6AE3" w:rsidP="00A53FD7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 xml:space="preserve">What can you say about the way you were managed? On a </w:t>
      </w:r>
      <w:r w:rsidR="008102E2" w:rsidRPr="003620F2">
        <w:rPr>
          <w:rFonts w:ascii="Arial" w:hAnsi="Arial" w:cs="Arial"/>
        </w:rPr>
        <w:t>day-to-day</w:t>
      </w:r>
      <w:r w:rsidRPr="003620F2">
        <w:rPr>
          <w:rFonts w:ascii="Arial" w:hAnsi="Arial" w:cs="Arial"/>
        </w:rPr>
        <w:t xml:space="preserve"> basis? And on a </w:t>
      </w:r>
      <w:r w:rsidR="008102E2" w:rsidRPr="003620F2">
        <w:rPr>
          <w:rFonts w:ascii="Arial" w:hAnsi="Arial" w:cs="Arial"/>
        </w:rPr>
        <w:t>month-to-month</w:t>
      </w:r>
      <w:r w:rsidRPr="003620F2">
        <w:rPr>
          <w:rFonts w:ascii="Arial" w:hAnsi="Arial" w:cs="Arial"/>
        </w:rPr>
        <w:t xml:space="preserve"> basis?</w:t>
      </w:r>
    </w:p>
    <w:p w14:paraId="4B8838D6" w14:textId="77777777" w:rsidR="00DC0C84" w:rsidRPr="003620F2" w:rsidRDefault="00DC0C84" w:rsidP="00DC0C8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3F959C3" w14:textId="77777777" w:rsidR="00DC0C84" w:rsidRPr="003620F2" w:rsidRDefault="00DC0C84" w:rsidP="00DC0C8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FF55685" w14:textId="77777777" w:rsidR="00DC0C84" w:rsidRPr="003620F2" w:rsidRDefault="00DC0C84" w:rsidP="00A53FD7">
      <w:pPr>
        <w:pStyle w:val="NoSpacing"/>
        <w:rPr>
          <w:rFonts w:ascii="Arial" w:hAnsi="Arial" w:cs="Arial"/>
          <w:sz w:val="10"/>
          <w:szCs w:val="10"/>
        </w:rPr>
      </w:pPr>
    </w:p>
    <w:p w14:paraId="12050D80" w14:textId="77777777" w:rsidR="00BD3E8F" w:rsidRDefault="00BD3E8F" w:rsidP="00BD3E8F">
      <w:pPr>
        <w:pStyle w:val="NoSpacing"/>
        <w:rPr>
          <w:rFonts w:ascii="Arial" w:hAnsi="Arial" w:cs="Arial"/>
        </w:rPr>
      </w:pPr>
    </w:p>
    <w:p w14:paraId="66E3B187" w14:textId="77777777" w:rsidR="00BD3E8F" w:rsidRDefault="00BD3E8F" w:rsidP="00BD3E8F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How would you describe our commitment to staff and student Health, </w:t>
      </w:r>
      <w:proofErr w:type="gramStart"/>
      <w:r>
        <w:rPr>
          <w:rFonts w:ascii="Arial" w:hAnsi="Arial" w:cs="Arial"/>
        </w:rPr>
        <w:t>Safety</w:t>
      </w:r>
      <w:proofErr w:type="gramEnd"/>
      <w:r>
        <w:rPr>
          <w:rFonts w:ascii="Arial" w:hAnsi="Arial" w:cs="Arial"/>
        </w:rPr>
        <w:t xml:space="preserve"> and wellbeing?</w:t>
      </w:r>
    </w:p>
    <w:p w14:paraId="481E7391" w14:textId="77777777" w:rsidR="00BD3E8F" w:rsidRDefault="00BD3E8F" w:rsidP="00BD3E8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3444E40" w14:textId="77777777" w:rsidR="00BD3E8F" w:rsidRDefault="00BD3E8F" w:rsidP="00BD3E8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E7ADF83" w14:textId="77777777" w:rsidR="00F52A0C" w:rsidRDefault="00F52A0C" w:rsidP="00A53FD7">
      <w:pPr>
        <w:pStyle w:val="NoSpacing"/>
        <w:rPr>
          <w:rFonts w:ascii="Arial" w:hAnsi="Arial" w:cs="Arial"/>
        </w:rPr>
      </w:pPr>
    </w:p>
    <w:p w14:paraId="4ADDA4DE" w14:textId="77777777" w:rsidR="00EF6AE3" w:rsidRPr="003620F2" w:rsidRDefault="00EF6AE3" w:rsidP="00A53FD7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Would you consider working ag</w:t>
      </w:r>
      <w:r w:rsidR="00A06E8C">
        <w:rPr>
          <w:rFonts w:ascii="Arial" w:hAnsi="Arial" w:cs="Arial"/>
        </w:rPr>
        <w:t>ain for us if the situation was</w:t>
      </w:r>
      <w:r w:rsidRPr="003620F2">
        <w:rPr>
          <w:rFonts w:ascii="Arial" w:hAnsi="Arial" w:cs="Arial"/>
        </w:rPr>
        <w:t xml:space="preserve"> right?</w:t>
      </w:r>
    </w:p>
    <w:p w14:paraId="340AB14A" w14:textId="77777777" w:rsidR="00D35051" w:rsidRPr="003620F2" w:rsidRDefault="00D35051" w:rsidP="00D3505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9403927" w14:textId="77777777" w:rsidR="00D35051" w:rsidRPr="003620F2" w:rsidRDefault="00D35051" w:rsidP="00D3505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FDD5BC4" w14:textId="77777777" w:rsidR="00D35051" w:rsidRPr="00A06E8C" w:rsidRDefault="00D35051" w:rsidP="00D35051">
      <w:pPr>
        <w:pStyle w:val="NoSpacing"/>
        <w:rPr>
          <w:rFonts w:ascii="Arial" w:hAnsi="Arial" w:cs="Arial"/>
          <w:i/>
          <w:sz w:val="10"/>
          <w:szCs w:val="10"/>
        </w:rPr>
      </w:pPr>
    </w:p>
    <w:p w14:paraId="7A165CCB" w14:textId="77777777" w:rsidR="006D213F" w:rsidRDefault="006D213F" w:rsidP="00D35051">
      <w:pPr>
        <w:pStyle w:val="NoSpacing"/>
        <w:rPr>
          <w:rFonts w:ascii="Arial" w:hAnsi="Arial" w:cs="Arial"/>
          <w:i/>
        </w:rPr>
      </w:pPr>
    </w:p>
    <w:p w14:paraId="46F2DBD8" w14:textId="77777777" w:rsidR="006953FC" w:rsidRDefault="006953FC" w:rsidP="00D35051">
      <w:pPr>
        <w:pStyle w:val="NoSpacing"/>
        <w:rPr>
          <w:rFonts w:ascii="Arial" w:hAnsi="Arial" w:cs="Arial"/>
          <w:i/>
        </w:rPr>
      </w:pPr>
    </w:p>
    <w:p w14:paraId="6DE8D04C" w14:textId="77777777" w:rsidR="00D35051" w:rsidRPr="00A06E8C" w:rsidRDefault="00D35051" w:rsidP="00D35051">
      <w:pPr>
        <w:pStyle w:val="NoSpacing"/>
        <w:rPr>
          <w:rFonts w:ascii="Arial" w:hAnsi="Arial" w:cs="Arial"/>
          <w:i/>
        </w:rPr>
      </w:pPr>
      <w:r w:rsidRPr="00A06E8C">
        <w:rPr>
          <w:rFonts w:ascii="Arial" w:hAnsi="Arial" w:cs="Arial"/>
          <w:i/>
        </w:rPr>
        <w:t xml:space="preserve">If you </w:t>
      </w:r>
      <w:r w:rsidR="00EF6AE3" w:rsidRPr="00A06E8C">
        <w:rPr>
          <w:rFonts w:ascii="Arial" w:hAnsi="Arial" w:cs="Arial"/>
          <w:i/>
        </w:rPr>
        <w:t>are accepting a new position</w:t>
      </w:r>
      <w:r w:rsidRPr="00A06E8C">
        <w:rPr>
          <w:rFonts w:ascii="Arial" w:hAnsi="Arial" w:cs="Arial"/>
          <w:i/>
        </w:rPr>
        <w:t>, please reply to the following questions.</w:t>
      </w:r>
    </w:p>
    <w:p w14:paraId="178BE3DB" w14:textId="77777777" w:rsidR="00D35051" w:rsidRPr="003620F2" w:rsidRDefault="00D35051" w:rsidP="00D35051">
      <w:pPr>
        <w:pStyle w:val="NoSpacing"/>
        <w:rPr>
          <w:rFonts w:ascii="Arial" w:hAnsi="Arial" w:cs="Arial"/>
          <w:sz w:val="10"/>
          <w:szCs w:val="10"/>
        </w:rPr>
      </w:pPr>
    </w:p>
    <w:p w14:paraId="6CB0FFEE" w14:textId="77777777" w:rsidR="00D35051" w:rsidRPr="003620F2" w:rsidRDefault="00EF6AE3" w:rsidP="00D35051">
      <w:pPr>
        <w:pStyle w:val="NoSpacing"/>
        <w:rPr>
          <w:rFonts w:ascii="Arial" w:eastAsia="Times New Roman" w:hAnsi="Arial" w:cs="Arial"/>
        </w:rPr>
      </w:pPr>
      <w:r w:rsidRPr="003620F2">
        <w:rPr>
          <w:rFonts w:ascii="Arial" w:eastAsia="Times New Roman" w:hAnsi="Arial" w:cs="Arial"/>
        </w:rPr>
        <w:t xml:space="preserve">What particularity </w:t>
      </w:r>
      <w:r w:rsidR="00A45333" w:rsidRPr="003620F2">
        <w:rPr>
          <w:rFonts w:ascii="Arial" w:eastAsia="Times New Roman" w:hAnsi="Arial" w:cs="Arial"/>
        </w:rPr>
        <w:t xml:space="preserve">attracted you to apply for </w:t>
      </w:r>
      <w:r w:rsidRPr="003620F2">
        <w:rPr>
          <w:rFonts w:ascii="Arial" w:eastAsia="Times New Roman" w:hAnsi="Arial" w:cs="Arial"/>
        </w:rPr>
        <w:t>your new role</w:t>
      </w:r>
      <w:r w:rsidR="00A45333" w:rsidRPr="003620F2">
        <w:rPr>
          <w:rFonts w:ascii="Arial" w:eastAsia="Times New Roman" w:hAnsi="Arial" w:cs="Arial"/>
        </w:rPr>
        <w:t>?</w:t>
      </w:r>
      <w:r w:rsidRPr="003620F2">
        <w:rPr>
          <w:rFonts w:ascii="Arial" w:eastAsia="Times New Roman" w:hAnsi="Arial" w:cs="Arial"/>
        </w:rPr>
        <w:t xml:space="preserve"> </w:t>
      </w:r>
    </w:p>
    <w:p w14:paraId="5D573037" w14:textId="77777777" w:rsidR="00D35051" w:rsidRPr="003620F2" w:rsidRDefault="00D35051" w:rsidP="00D3505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74E19767" w14:textId="77777777" w:rsidR="00D35051" w:rsidRPr="003620F2" w:rsidRDefault="00D35051" w:rsidP="00D3505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0D7A3A11" w14:textId="77777777" w:rsidR="00A41619" w:rsidRPr="00A41619" w:rsidRDefault="00A41619" w:rsidP="00D35051">
      <w:pPr>
        <w:pStyle w:val="NoSpacing"/>
        <w:rPr>
          <w:rFonts w:ascii="Arial" w:eastAsia="Times New Roman" w:hAnsi="Arial" w:cs="Arial"/>
          <w:sz w:val="10"/>
          <w:szCs w:val="10"/>
        </w:rPr>
      </w:pPr>
    </w:p>
    <w:p w14:paraId="2512442B" w14:textId="77777777" w:rsidR="00BF0C4F" w:rsidRDefault="00BF0C4F" w:rsidP="00D35051">
      <w:pPr>
        <w:pStyle w:val="NoSpacing"/>
        <w:rPr>
          <w:rFonts w:ascii="Arial" w:eastAsia="Times New Roman" w:hAnsi="Arial" w:cs="Arial"/>
        </w:rPr>
      </w:pPr>
    </w:p>
    <w:p w14:paraId="48CDDC9E" w14:textId="77777777" w:rsidR="00D35051" w:rsidRPr="003620F2" w:rsidRDefault="00A45333" w:rsidP="00D35051">
      <w:pPr>
        <w:pStyle w:val="NoSpacing"/>
        <w:rPr>
          <w:rFonts w:ascii="Arial" w:eastAsia="Times New Roman" w:hAnsi="Arial" w:cs="Arial"/>
        </w:rPr>
      </w:pPr>
      <w:r w:rsidRPr="003620F2">
        <w:rPr>
          <w:rFonts w:ascii="Arial" w:eastAsia="Times New Roman" w:hAnsi="Arial" w:cs="Arial"/>
        </w:rPr>
        <w:t xml:space="preserve">What </w:t>
      </w:r>
      <w:r w:rsidR="00EF6AE3" w:rsidRPr="003620F2">
        <w:rPr>
          <w:rFonts w:ascii="Arial" w:eastAsia="Times New Roman" w:hAnsi="Arial" w:cs="Arial"/>
        </w:rPr>
        <w:t>are they offering that we are not?</w:t>
      </w:r>
    </w:p>
    <w:p w14:paraId="1C957FAE" w14:textId="77777777" w:rsidR="00A45333" w:rsidRPr="003620F2" w:rsidRDefault="00A45333" w:rsidP="00A4533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2E4FE75E" w14:textId="77777777" w:rsidR="00A45333" w:rsidRPr="003620F2" w:rsidRDefault="00A45333" w:rsidP="00A4533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</w:rPr>
      </w:pPr>
    </w:p>
    <w:p w14:paraId="4A6BBA9E" w14:textId="77777777" w:rsidR="003620F2" w:rsidRPr="003620F2" w:rsidRDefault="003620F2" w:rsidP="003620F2">
      <w:pPr>
        <w:pStyle w:val="NoSpacing"/>
        <w:rPr>
          <w:rFonts w:ascii="Arial" w:hAnsi="Arial" w:cs="Arial"/>
          <w:sz w:val="10"/>
          <w:szCs w:val="10"/>
        </w:rPr>
      </w:pPr>
    </w:p>
    <w:p w14:paraId="21E32574" w14:textId="77777777" w:rsidR="00BF0C4F" w:rsidRDefault="00BF0C4F" w:rsidP="003620F2">
      <w:pPr>
        <w:pStyle w:val="NoSpacing"/>
        <w:rPr>
          <w:rFonts w:ascii="Arial" w:hAnsi="Arial" w:cs="Arial"/>
        </w:rPr>
      </w:pPr>
    </w:p>
    <w:p w14:paraId="222095C1" w14:textId="77777777" w:rsidR="003620F2" w:rsidRPr="003620F2" w:rsidRDefault="003620F2" w:rsidP="008A2FEE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 xml:space="preserve">How do you feel in general about </w:t>
      </w:r>
      <w:r w:rsidR="008A2FEE" w:rsidRPr="006D213F">
        <w:rPr>
          <w:rFonts w:ascii="Arial" w:hAnsi="Arial" w:cs="Arial"/>
          <w:b/>
          <w:bCs/>
          <w:color w:val="FF0000"/>
        </w:rPr>
        <w:t>[school’s name]</w:t>
      </w:r>
      <w:r w:rsidR="008A2FEE" w:rsidRPr="00F33B24">
        <w:rPr>
          <w:rFonts w:ascii="Arial" w:hAnsi="Arial" w:cs="Arial"/>
        </w:rPr>
        <w:t>?</w:t>
      </w:r>
    </w:p>
    <w:p w14:paraId="571DD2F2" w14:textId="77777777" w:rsidR="003620F2" w:rsidRPr="003620F2" w:rsidRDefault="003620F2" w:rsidP="003620F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E3272D8" w14:textId="77777777" w:rsidR="003620F2" w:rsidRPr="003620F2" w:rsidRDefault="003620F2" w:rsidP="003620F2">
      <w:pPr>
        <w:pStyle w:val="NoSpacing"/>
        <w:rPr>
          <w:rFonts w:ascii="Arial" w:hAnsi="Arial" w:cs="Arial"/>
          <w:sz w:val="10"/>
          <w:szCs w:val="10"/>
        </w:rPr>
      </w:pPr>
    </w:p>
    <w:p w14:paraId="606C95A5" w14:textId="77777777" w:rsidR="00BF0C4F" w:rsidRDefault="00BF0C4F" w:rsidP="003620F2">
      <w:pPr>
        <w:pStyle w:val="NoSpacing"/>
        <w:rPr>
          <w:rFonts w:ascii="Arial" w:hAnsi="Arial" w:cs="Arial"/>
        </w:rPr>
      </w:pPr>
    </w:p>
    <w:p w14:paraId="40B5B83A" w14:textId="77777777" w:rsidR="003620F2" w:rsidRPr="003620F2" w:rsidRDefault="003620F2" w:rsidP="003620F2">
      <w:pPr>
        <w:pStyle w:val="NoSpacing"/>
        <w:rPr>
          <w:rFonts w:ascii="Arial" w:hAnsi="Arial" w:cs="Arial"/>
        </w:rPr>
      </w:pPr>
      <w:r w:rsidRPr="003620F2">
        <w:rPr>
          <w:rFonts w:ascii="Arial" w:hAnsi="Arial" w:cs="Arial"/>
        </w:rPr>
        <w:t>Any additional comments?</w:t>
      </w:r>
    </w:p>
    <w:p w14:paraId="16696862" w14:textId="77777777" w:rsidR="003620F2" w:rsidRPr="003620F2" w:rsidRDefault="003620F2" w:rsidP="003620F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4D62CE0" w14:textId="77777777" w:rsidR="003620F2" w:rsidRPr="003620F2" w:rsidRDefault="003620F2" w:rsidP="003620F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7846CD6" w14:textId="77777777" w:rsidR="003620F2" w:rsidRPr="003620F2" w:rsidRDefault="003620F2" w:rsidP="003620F2">
      <w:pPr>
        <w:pStyle w:val="NoSpacing"/>
        <w:rPr>
          <w:rFonts w:ascii="Arial" w:hAnsi="Arial" w:cs="Arial"/>
        </w:rPr>
      </w:pPr>
    </w:p>
    <w:p w14:paraId="7E5010F3" w14:textId="77777777" w:rsidR="003620F2" w:rsidRPr="003620F2" w:rsidRDefault="003620F2" w:rsidP="003620F2">
      <w:pPr>
        <w:pStyle w:val="NoSpacing"/>
        <w:rPr>
          <w:rFonts w:ascii="Arial" w:hAnsi="Arial" w:cs="Arial"/>
        </w:rPr>
      </w:pPr>
    </w:p>
    <w:p w14:paraId="60A737DB" w14:textId="77777777" w:rsidR="003620F2" w:rsidRPr="00A15EF9" w:rsidRDefault="003620F2" w:rsidP="003620F2">
      <w:pPr>
        <w:pStyle w:val="NoSpacing"/>
        <w:rPr>
          <w:rFonts w:ascii="Arial" w:hAnsi="Arial" w:cs="Arial"/>
          <w:i/>
          <w:iCs/>
        </w:rPr>
      </w:pPr>
      <w:r w:rsidRPr="003620F2">
        <w:rPr>
          <w:rFonts w:ascii="Arial" w:hAnsi="Arial" w:cs="Arial"/>
        </w:rPr>
        <w:t>Signature:</w:t>
      </w:r>
      <w:r w:rsidRPr="003620F2">
        <w:rPr>
          <w:rFonts w:ascii="Arial" w:hAnsi="Arial" w:cs="Arial"/>
          <w:u w:val="single"/>
        </w:rPr>
        <w:tab/>
      </w:r>
      <w:r w:rsidRPr="003620F2">
        <w:rPr>
          <w:rFonts w:ascii="Arial" w:hAnsi="Arial" w:cs="Arial"/>
          <w:u w:val="single"/>
        </w:rPr>
        <w:tab/>
      </w:r>
      <w:r w:rsidRPr="003620F2">
        <w:rPr>
          <w:rFonts w:ascii="Arial" w:hAnsi="Arial" w:cs="Arial"/>
          <w:u w:val="single"/>
        </w:rPr>
        <w:tab/>
      </w:r>
      <w:r w:rsidRPr="003620F2">
        <w:rPr>
          <w:rFonts w:ascii="Arial" w:hAnsi="Arial" w:cs="Arial"/>
          <w:u w:val="single"/>
        </w:rPr>
        <w:tab/>
      </w:r>
      <w:r w:rsidR="00A15EF9">
        <w:rPr>
          <w:rFonts w:ascii="Arial" w:hAnsi="Arial" w:cs="Arial"/>
        </w:rPr>
        <w:t xml:space="preserve"> </w:t>
      </w:r>
      <w:r w:rsidR="00A15EF9" w:rsidRPr="00A15EF9">
        <w:rPr>
          <w:rFonts w:ascii="Arial" w:hAnsi="Arial" w:cs="Arial"/>
          <w:i/>
          <w:iCs/>
        </w:rPr>
        <w:t>(voluntary)</w:t>
      </w:r>
    </w:p>
    <w:p w14:paraId="0A16B6E3" w14:textId="77777777" w:rsidR="00A53FD7" w:rsidRPr="003620F2" w:rsidRDefault="00A53FD7">
      <w:pPr>
        <w:rPr>
          <w:rFonts w:ascii="Arial" w:hAnsi="Arial" w:cs="Arial"/>
        </w:rPr>
      </w:pPr>
    </w:p>
    <w:sectPr w:rsidR="00A53FD7" w:rsidRPr="003620F2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0B471" w14:textId="77777777" w:rsidR="002F2B52" w:rsidRDefault="002F2B52" w:rsidP="00D35051">
      <w:pPr>
        <w:spacing w:after="0" w:line="240" w:lineRule="auto"/>
      </w:pPr>
      <w:r>
        <w:separator/>
      </w:r>
    </w:p>
  </w:endnote>
  <w:endnote w:type="continuationSeparator" w:id="0">
    <w:p w14:paraId="591DB40C" w14:textId="77777777" w:rsidR="002F2B52" w:rsidRDefault="002F2B52" w:rsidP="00D35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-11744961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0A4904" w14:textId="77777777" w:rsidR="00A556FF" w:rsidRPr="00A556FF" w:rsidRDefault="00A556FF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r w:rsidRPr="00A556FF">
          <w:rPr>
            <w:rFonts w:ascii="Arial" w:hAnsi="Arial" w:cs="Arial"/>
            <w:sz w:val="20"/>
            <w:szCs w:val="20"/>
          </w:rPr>
          <w:fldChar w:fldCharType="begin"/>
        </w:r>
        <w:r w:rsidRPr="00A556FF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A556FF">
          <w:rPr>
            <w:rFonts w:ascii="Arial" w:hAnsi="Arial" w:cs="Arial"/>
            <w:sz w:val="20"/>
            <w:szCs w:val="20"/>
          </w:rPr>
          <w:fldChar w:fldCharType="separate"/>
        </w:r>
        <w:r w:rsidR="00DB3A2A">
          <w:rPr>
            <w:rFonts w:ascii="Arial" w:hAnsi="Arial" w:cs="Arial"/>
            <w:noProof/>
            <w:sz w:val="20"/>
            <w:szCs w:val="20"/>
          </w:rPr>
          <w:t>1</w:t>
        </w:r>
        <w:r w:rsidRPr="00A556FF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309FC99D" w14:textId="77777777" w:rsidR="00A556FF" w:rsidRPr="00A556FF" w:rsidRDefault="00A556FF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C68EE" w14:textId="77777777" w:rsidR="002F2B52" w:rsidRDefault="002F2B52" w:rsidP="00D35051">
      <w:pPr>
        <w:spacing w:after="0" w:line="240" w:lineRule="auto"/>
      </w:pPr>
      <w:r>
        <w:separator/>
      </w:r>
    </w:p>
  </w:footnote>
  <w:footnote w:type="continuationSeparator" w:id="0">
    <w:p w14:paraId="23E452C0" w14:textId="77777777" w:rsidR="002F2B52" w:rsidRDefault="002F2B52" w:rsidP="00D35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80DD" w14:textId="77777777" w:rsidR="00A556FF" w:rsidRPr="00A556FF" w:rsidRDefault="00A556FF" w:rsidP="00A556FF">
    <w:pPr>
      <w:pStyle w:val="Head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v.</w:t>
    </w:r>
    <w:r w:rsidR="00556EC0">
      <w:rPr>
        <w:rFonts w:ascii="Arial" w:hAnsi="Arial" w:cs="Arial"/>
        <w:sz w:val="20"/>
        <w:szCs w:val="20"/>
      </w:rPr>
      <w:t>20.04.2022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40505"/>
    <w:multiLevelType w:val="hybridMultilevel"/>
    <w:tmpl w:val="6ECC105E"/>
    <w:lvl w:ilvl="0" w:tplc="1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27260FC8"/>
    <w:multiLevelType w:val="hybridMultilevel"/>
    <w:tmpl w:val="88780AA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45447"/>
    <w:multiLevelType w:val="hybridMultilevel"/>
    <w:tmpl w:val="878EDDF0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E404D"/>
    <w:multiLevelType w:val="hybridMultilevel"/>
    <w:tmpl w:val="FB988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3528975">
    <w:abstractNumId w:val="2"/>
  </w:num>
  <w:num w:numId="2" w16cid:durableId="1818373311">
    <w:abstractNumId w:val="0"/>
  </w:num>
  <w:num w:numId="3" w16cid:durableId="526066327">
    <w:abstractNumId w:val="1"/>
  </w:num>
  <w:num w:numId="4" w16cid:durableId="1682780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B52"/>
    <w:rsid w:val="000371F1"/>
    <w:rsid w:val="000C5E4A"/>
    <w:rsid w:val="000D4DF1"/>
    <w:rsid w:val="001131E3"/>
    <w:rsid w:val="001205D0"/>
    <w:rsid w:val="00157129"/>
    <w:rsid w:val="001C2929"/>
    <w:rsid w:val="002419F2"/>
    <w:rsid w:val="002427C5"/>
    <w:rsid w:val="002C14CD"/>
    <w:rsid w:val="002F2B52"/>
    <w:rsid w:val="00351547"/>
    <w:rsid w:val="003620F2"/>
    <w:rsid w:val="00386D54"/>
    <w:rsid w:val="005009C2"/>
    <w:rsid w:val="0050762F"/>
    <w:rsid w:val="005318E8"/>
    <w:rsid w:val="00552392"/>
    <w:rsid w:val="00556EC0"/>
    <w:rsid w:val="00654288"/>
    <w:rsid w:val="006953FC"/>
    <w:rsid w:val="006D213F"/>
    <w:rsid w:val="00763687"/>
    <w:rsid w:val="007A05C7"/>
    <w:rsid w:val="007A6566"/>
    <w:rsid w:val="008102E2"/>
    <w:rsid w:val="008A2FEE"/>
    <w:rsid w:val="00970FA6"/>
    <w:rsid w:val="009F1994"/>
    <w:rsid w:val="00A06E8C"/>
    <w:rsid w:val="00A15EF9"/>
    <w:rsid w:val="00A41619"/>
    <w:rsid w:val="00A45333"/>
    <w:rsid w:val="00A53FD7"/>
    <w:rsid w:val="00A556FF"/>
    <w:rsid w:val="00B02AB9"/>
    <w:rsid w:val="00B05680"/>
    <w:rsid w:val="00B634A8"/>
    <w:rsid w:val="00B72AAF"/>
    <w:rsid w:val="00BD028D"/>
    <w:rsid w:val="00BD3E8F"/>
    <w:rsid w:val="00BF0C4F"/>
    <w:rsid w:val="00C51E25"/>
    <w:rsid w:val="00D27B88"/>
    <w:rsid w:val="00D35051"/>
    <w:rsid w:val="00D55820"/>
    <w:rsid w:val="00DB3A2A"/>
    <w:rsid w:val="00DC0C84"/>
    <w:rsid w:val="00DE4E8D"/>
    <w:rsid w:val="00DE761A"/>
    <w:rsid w:val="00E450E4"/>
    <w:rsid w:val="00EC7061"/>
    <w:rsid w:val="00EF6AE3"/>
    <w:rsid w:val="00F23C1D"/>
    <w:rsid w:val="00F33B24"/>
    <w:rsid w:val="00F37D73"/>
    <w:rsid w:val="00F52A0C"/>
    <w:rsid w:val="00F83A8E"/>
    <w:rsid w:val="00FB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C940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AE3"/>
    <w:pPr>
      <w:spacing w:after="0" w:line="240" w:lineRule="auto"/>
      <w:ind w:left="720"/>
      <w:contextualSpacing/>
    </w:pPr>
    <w:rPr>
      <w:rFonts w:ascii="Arial" w:hAnsi="Arial" w:cs="Arial"/>
      <w:lang w:val="en-NZ"/>
    </w:rPr>
  </w:style>
  <w:style w:type="paragraph" w:styleId="NoSpacing">
    <w:name w:val="No Spacing"/>
    <w:uiPriority w:val="1"/>
    <w:qFormat/>
    <w:rsid w:val="00B0568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35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051"/>
  </w:style>
  <w:style w:type="paragraph" w:styleId="Footer">
    <w:name w:val="footer"/>
    <w:basedOn w:val="Normal"/>
    <w:link w:val="FooterChar"/>
    <w:uiPriority w:val="99"/>
    <w:unhideWhenUsed/>
    <w:rsid w:val="00D35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0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250F2A58126147817B69E8DD64449B" ma:contentTypeVersion="14" ma:contentTypeDescription="Create a new document." ma:contentTypeScope="" ma:versionID="65c0228802905818f41f0a46de89c899">
  <xsd:schema xmlns:xsd="http://www.w3.org/2001/XMLSchema" xmlns:xs="http://www.w3.org/2001/XMLSchema" xmlns:p="http://schemas.microsoft.com/office/2006/metadata/properties" xmlns:ns2="835d95cd-8edb-4da1-ad7a-22ed93c45641" xmlns:ns3="f8c3fa81-7a75-4e24-9fd1-2df94cb1532f" targetNamespace="http://schemas.microsoft.com/office/2006/metadata/properties" ma:root="true" ma:fieldsID="198644c10532bc90f08907ec23c492a5" ns2:_="" ns3:_="">
    <xsd:import namespace="835d95cd-8edb-4da1-ad7a-22ed93c45641"/>
    <xsd:import namespace="f8c3fa81-7a75-4e24-9fd1-2df94cb153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5d95cd-8edb-4da1-ad7a-22ed93c4564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3fa81-7a75-4e24-9fd1-2df94cb153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5D935-937E-4581-816D-2457D54D0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5d95cd-8edb-4da1-ad7a-22ed93c45641"/>
    <ds:schemaRef ds:uri="f8c3fa81-7a75-4e24-9fd1-2df94cb15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E577B7-9155-4644-94BE-F50971ECDB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77B1A1-A690-4A79-95F8-C7634EFAF252}">
  <ds:schemaRefs>
    <ds:schemaRef ds:uri="f8c3fa81-7a75-4e24-9fd1-2df94cb1532f"/>
    <ds:schemaRef ds:uri="http://schemas.microsoft.com/office/2006/documentManagement/types"/>
    <ds:schemaRef ds:uri="http://purl.org/dc/elements/1.1/"/>
    <ds:schemaRef ds:uri="http://schemas.microsoft.com/office/2006/metadata/properties"/>
    <ds:schemaRef ds:uri="835d95cd-8edb-4da1-ad7a-22ed93c45641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7E71BC7-146F-4700-8E6C-15EDF104C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Exit-Interview-Sample-2022 (2)</Template>
  <TotalTime>1</TotalTime>
  <Pages>5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Maynard Scott</dc:creator>
  <cp:keywords/>
  <dc:description/>
  <cp:lastModifiedBy>Maynard Scott</cp:lastModifiedBy>
  <cp:revision>2</cp:revision>
  <dcterms:created xsi:type="dcterms:W3CDTF">2022-05-13T00:04:00Z</dcterms:created>
  <dcterms:modified xsi:type="dcterms:W3CDTF">2022-05-13T00:04:00Z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0x010100DA250F2A58126147817B69E8DD64449B</vt:lpwstr>
  </property>
</Properties>
</file>